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173" w:rsidRDefault="008B2D16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1519555</wp:posOffset>
                </wp:positionH>
                <wp:positionV relativeFrom="paragraph">
                  <wp:posOffset>375285</wp:posOffset>
                </wp:positionV>
                <wp:extent cx="1614805" cy="1376680"/>
                <wp:effectExtent l="5080" t="13335" r="8890" b="10160"/>
                <wp:wrapNone/>
                <wp:docPr id="2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4805" cy="1376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1FEB" w:rsidRPr="00681FEB" w:rsidRDefault="00681FEB" w:rsidP="00681FEB">
                            <w:pPr>
                              <w:pStyle w:val="list2"/>
                              <w:ind w:firstLine="0"/>
                              <w:jc w:val="center"/>
                              <w:rPr>
                                <w:rFonts w:ascii="Lucida Sans Unicode" w:hAnsi="Lucida Sans Unicode" w:cs="Tahoma"/>
                                <w:b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</w:pPr>
                            <w:r w:rsidRPr="00681FEB">
                              <w:rPr>
                                <w:rFonts w:ascii="Lucida Sans Unicode" w:hAnsi="Lucida Sans Unicode" w:cs="Tahoma"/>
                                <w:b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>COMING UP NEXT….</w:t>
                            </w:r>
                          </w:p>
                          <w:p w:rsidR="00681FEB" w:rsidRPr="00681FEB" w:rsidRDefault="00681FEB" w:rsidP="00681FEB">
                            <w:pPr>
                              <w:pStyle w:val="list2"/>
                              <w:ind w:firstLine="0"/>
                              <w:jc w:val="center"/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</w:pP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>FA Inter League Cup</w:t>
                            </w:r>
                          </w:p>
                          <w:p w:rsidR="00681FEB" w:rsidRPr="00681FEB" w:rsidRDefault="00681FEB" w:rsidP="00681FEB">
                            <w:pPr>
                              <w:pStyle w:val="list2"/>
                              <w:ind w:firstLine="0"/>
                              <w:jc w:val="center"/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</w:pP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>2</w:t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  <w:vertAlign w:val="superscript"/>
                              </w:rPr>
                              <w:t>nd</w:t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 xml:space="preserve"> Round Away to Bedfordshire County League</w:t>
                            </w:r>
                          </w:p>
                          <w:p w:rsidR="00681FEB" w:rsidRPr="00681FEB" w:rsidRDefault="00681FEB" w:rsidP="00681FEB">
                            <w:pPr>
                              <w:pStyle w:val="list2"/>
                              <w:ind w:firstLine="0"/>
                              <w:jc w:val="center"/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</w:pP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>25 November 2017,</w:t>
                            </w:r>
                          </w:p>
                          <w:p w:rsidR="00681FEB" w:rsidRPr="00681FEB" w:rsidRDefault="00681FEB" w:rsidP="00681FEB">
                            <w:pPr>
                              <w:pStyle w:val="list2"/>
                              <w:ind w:firstLine="0"/>
                              <w:jc w:val="center"/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</w:pP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>Kick off 3pm</w:t>
                            </w:r>
                          </w:p>
                          <w:p w:rsidR="00681FEB" w:rsidRPr="00681FEB" w:rsidRDefault="00681FEB" w:rsidP="00681FEB">
                            <w:pPr>
                              <w:jc w:val="center"/>
                            </w:pPr>
                            <w:r w:rsidRPr="00681FEB">
                              <w:rPr>
                                <w:rFonts w:ascii="Lucida Sans Unicode" w:hAnsi="Lucida Sans Unicode" w:cs="Tahoma"/>
                                <w:b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>WE NEED YOUR SUPPORT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119.65pt;margin-top:29.55pt;width:127.15pt;height:10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">
                <v:textbox>
                  <w:txbxContent>
                    <w:p w:rsidR="00681FEB" w:rsidRPr="00681FEB" w:rsidRDefault="00681FEB" w:rsidP="00681FEB">
                      <w:pPr>
                        <w:pStyle w:val="list2"/>
                        <w:ind w:firstLine="0"/>
                        <w:jc w:val="center"/>
                        <w:rPr>
                          <w:rFonts w:ascii="Lucida Sans Unicode" w:hAnsi="Lucida Sans Unicode" w:cs="Tahoma"/>
                          <w:b/>
                          <w:color w:val="000084"/>
                          <w:spacing w:val="20"/>
                          <w:sz w:val="12"/>
                          <w:szCs w:val="22"/>
                        </w:rPr>
                      </w:pPr>
                      <w:r w:rsidRPr="00681FEB">
                        <w:rPr>
                          <w:rFonts w:ascii="Lucida Sans Unicode" w:hAnsi="Lucida Sans Unicode" w:cs="Tahoma"/>
                          <w:b/>
                          <w:color w:val="000084"/>
                          <w:spacing w:val="20"/>
                          <w:sz w:val="12"/>
                          <w:szCs w:val="22"/>
                        </w:rPr>
                        <w:t>COMING UP NEXT….</w:t>
                      </w:r>
                    </w:p>
                    <w:p w:rsidR="00681FEB" w:rsidRPr="00681FEB" w:rsidRDefault="00681FEB" w:rsidP="00681FEB">
                      <w:pPr>
                        <w:pStyle w:val="list2"/>
                        <w:ind w:firstLine="0"/>
                        <w:jc w:val="center"/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</w:pP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>FA Inter League Cup</w:t>
                      </w:r>
                    </w:p>
                    <w:p w:rsidR="00681FEB" w:rsidRPr="00681FEB" w:rsidRDefault="00681FEB" w:rsidP="00681FEB">
                      <w:pPr>
                        <w:pStyle w:val="list2"/>
                        <w:ind w:firstLine="0"/>
                        <w:jc w:val="center"/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</w:pP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>2</w:t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  <w:vertAlign w:val="superscript"/>
                        </w:rPr>
                        <w:t>nd</w:t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 xml:space="preserve"> Round Away to Bedfordshire County League</w:t>
                      </w:r>
                    </w:p>
                    <w:p w:rsidR="00681FEB" w:rsidRPr="00681FEB" w:rsidRDefault="00681FEB" w:rsidP="00681FEB">
                      <w:pPr>
                        <w:pStyle w:val="list2"/>
                        <w:ind w:firstLine="0"/>
                        <w:jc w:val="center"/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</w:pP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>25 November 2017,</w:t>
                      </w:r>
                    </w:p>
                    <w:p w:rsidR="00681FEB" w:rsidRPr="00681FEB" w:rsidRDefault="00681FEB" w:rsidP="00681FEB">
                      <w:pPr>
                        <w:pStyle w:val="list2"/>
                        <w:ind w:firstLine="0"/>
                        <w:jc w:val="center"/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</w:pP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>Kick off 3pm</w:t>
                      </w:r>
                    </w:p>
                    <w:p w:rsidR="00681FEB" w:rsidRPr="00681FEB" w:rsidRDefault="00681FEB" w:rsidP="00681FEB">
                      <w:pPr>
                        <w:jc w:val="center"/>
                      </w:pPr>
                      <w:r w:rsidRPr="00681FEB">
                        <w:rPr>
                          <w:rFonts w:ascii="Lucida Sans Unicode" w:hAnsi="Lucida Sans Unicode" w:cs="Tahoma"/>
                          <w:b/>
                          <w:color w:val="000084"/>
                          <w:spacing w:val="20"/>
                          <w:sz w:val="12"/>
                          <w:szCs w:val="22"/>
                        </w:rPr>
                        <w:t>WE NEED YOUR SUPPORT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51584" behindDoc="0" locked="0" layoutInCell="1" allowOverlap="1">
                <wp:simplePos x="0" y="0"/>
                <wp:positionH relativeFrom="page">
                  <wp:posOffset>6247765</wp:posOffset>
                </wp:positionH>
                <wp:positionV relativeFrom="page">
                  <wp:posOffset>1906905</wp:posOffset>
                </wp:positionV>
                <wp:extent cx="2971800" cy="754380"/>
                <wp:effectExtent l="0" t="1905" r="635" b="0"/>
                <wp:wrapNone/>
                <wp:docPr id="2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71800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74AD9" w:rsidRDefault="00AC64EA" w:rsidP="00674AD9">
                            <w:pPr>
                              <w:pStyle w:val="Heading1"/>
                              <w:jc w:val="center"/>
                              <w:rPr>
                                <w:sz w:val="28"/>
                              </w:rPr>
                            </w:pPr>
                            <w:r w:rsidRPr="00674AD9">
                              <w:rPr>
                                <w:sz w:val="28"/>
                              </w:rPr>
                              <w:t>The Argonaut Trophy</w:t>
                            </w:r>
                            <w:r w:rsidR="00674AD9">
                              <w:rPr>
                                <w:sz w:val="28"/>
                              </w:rPr>
                              <w:t xml:space="preserve"> </w:t>
                            </w:r>
                            <w:r w:rsidR="00674AD9" w:rsidRPr="00674AD9">
                              <w:rPr>
                                <w:sz w:val="28"/>
                              </w:rPr>
                              <w:t>&amp;</w:t>
                            </w:r>
                          </w:p>
                          <w:p w:rsidR="00674AD9" w:rsidRPr="00674AD9" w:rsidRDefault="00674AD9" w:rsidP="00674AD9">
                            <w:pPr>
                              <w:pStyle w:val="Heading1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The Steve Langley Cup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491.95pt;margin-top:150.15pt;width:234pt;height:59.4pt;z-index:2516515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" filled="f" stroked="f" strokeweight="0" insetpen="t">
                <o:lock v:ext="edit" shapetype="t"/>
                <v:textbox inset="2.85pt,2.85pt,2.85pt,2.85pt">
                  <w:txbxContent>
                    <w:p w:rsidR="00674AD9" w:rsidRDefault="00AC64EA" w:rsidP="00674AD9">
                      <w:pPr>
                        <w:pStyle w:val="Heading1"/>
                        <w:jc w:val="center"/>
                        <w:rPr>
                          <w:sz w:val="28"/>
                        </w:rPr>
                      </w:pPr>
                      <w:r w:rsidRPr="00674AD9">
                        <w:rPr>
                          <w:sz w:val="28"/>
                        </w:rPr>
                        <w:t>The Argonaut Trophy</w:t>
                      </w:r>
                      <w:r w:rsidR="00674AD9">
                        <w:rPr>
                          <w:sz w:val="28"/>
                        </w:rPr>
                        <w:t xml:space="preserve"> </w:t>
                      </w:r>
                      <w:r w:rsidR="00674AD9" w:rsidRPr="00674AD9">
                        <w:rPr>
                          <w:sz w:val="28"/>
                        </w:rPr>
                        <w:t>&amp;</w:t>
                      </w:r>
                    </w:p>
                    <w:p w:rsidR="00674AD9" w:rsidRPr="00674AD9" w:rsidRDefault="00674AD9" w:rsidP="00674AD9">
                      <w:pPr>
                        <w:pStyle w:val="Heading1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The Steve Langley Cup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5351145</wp:posOffset>
                </wp:positionH>
                <wp:positionV relativeFrom="paragraph">
                  <wp:posOffset>1557020</wp:posOffset>
                </wp:positionV>
                <wp:extent cx="2722880" cy="4526280"/>
                <wp:effectExtent l="0" t="4445" r="3175" b="3175"/>
                <wp:wrapNone/>
                <wp:docPr id="2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2880" cy="452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64EA" w:rsidRDefault="00AC64EA" w:rsidP="00AC64EA">
                            <w:pPr>
                              <w:jc w:val="center"/>
                            </w:pPr>
                          </w:p>
                          <w:p w:rsidR="00AC64EA" w:rsidRDefault="008B2D16" w:rsidP="00AC64E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019175" cy="1019175"/>
                                  <wp:effectExtent l="0" t="0" r="9525" b="9525"/>
                                  <wp:docPr id="1" name="Picture 1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9175" cy="1019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64EA" w:rsidRDefault="00AC64EA" w:rsidP="00AC64EA">
                            <w:pPr>
                              <w:jc w:val="center"/>
                            </w:pPr>
                          </w:p>
                          <w:p w:rsidR="00747C9E" w:rsidRPr="004A5380" w:rsidRDefault="00747C9E" w:rsidP="00747C9E">
                            <w:pPr>
                              <w:pStyle w:val="Heading1"/>
                              <w:jc w:val="center"/>
                              <w:rPr>
                                <w:b/>
                                <w:color w:val="auto"/>
                                <w:sz w:val="28"/>
                              </w:rPr>
                            </w:pPr>
                            <w:r w:rsidRPr="004A5380">
                              <w:rPr>
                                <w:b/>
                                <w:color w:val="auto"/>
                                <w:sz w:val="28"/>
                              </w:rPr>
                              <w:t xml:space="preserve">Amateur Football Combination </w:t>
                            </w:r>
                          </w:p>
                          <w:p w:rsidR="00747C9E" w:rsidRDefault="00747C9E" w:rsidP="00747C9E"/>
                          <w:p w:rsidR="00747C9E" w:rsidRDefault="00747C9E" w:rsidP="00747C9E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  <w:p w:rsidR="00747C9E" w:rsidRDefault="00747C9E" w:rsidP="00747C9E">
                            <w:pPr>
                              <w:jc w:val="center"/>
                            </w:pPr>
                          </w:p>
                          <w:p w:rsidR="00747C9E" w:rsidRDefault="008B2D16" w:rsidP="00747C9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838200" cy="838200"/>
                                  <wp:effectExtent l="0" t="0" r="0" b="0"/>
                                  <wp:docPr id="2" name="Picture 1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47C9E" w:rsidRDefault="00747C9E" w:rsidP="00747C9E">
                            <w:pPr>
                              <w:jc w:val="center"/>
                            </w:pPr>
                          </w:p>
                          <w:p w:rsidR="00747C9E" w:rsidRPr="004A5380" w:rsidRDefault="00747C9E" w:rsidP="00747C9E">
                            <w:pPr>
                              <w:pStyle w:val="Heading1"/>
                              <w:jc w:val="center"/>
                              <w:rPr>
                                <w:b/>
                                <w:color w:val="auto"/>
                                <w:sz w:val="22"/>
                              </w:rPr>
                            </w:pPr>
                            <w:r w:rsidRPr="004A5380">
                              <w:rPr>
                                <w:b/>
                                <w:color w:val="auto"/>
                                <w:sz w:val="22"/>
                              </w:rPr>
                              <w:t>Southern Amateur League</w:t>
                            </w:r>
                          </w:p>
                          <w:p w:rsidR="00747C9E" w:rsidRPr="009F0DC8" w:rsidRDefault="00747C9E" w:rsidP="00747C9E">
                            <w:pPr>
                              <w:rPr>
                                <w:sz w:val="20"/>
                              </w:rPr>
                            </w:pPr>
                          </w:p>
                          <w:p w:rsidR="00747C9E" w:rsidRPr="004A5380" w:rsidRDefault="00747C9E" w:rsidP="00747C9E">
                            <w:pPr>
                              <w:jc w:val="center"/>
                              <w:rPr>
                                <w:rFonts w:ascii="Lucida Sans Unicode" w:hAnsi="Lucida Sans Unicode" w:cs="Tahoma"/>
                                <w:spacing w:val="20"/>
                                <w:sz w:val="14"/>
                                <w:szCs w:val="36"/>
                              </w:rPr>
                            </w:pPr>
                            <w:r w:rsidRPr="004A5380">
                              <w:rPr>
                                <w:rFonts w:ascii="Lucida Sans Unicode" w:hAnsi="Lucida Sans Unicode" w:cs="Tahoma"/>
                                <w:spacing w:val="20"/>
                                <w:sz w:val="14"/>
                                <w:szCs w:val="36"/>
                              </w:rPr>
                              <w:t xml:space="preserve">Uxbridge Football Club </w:t>
                            </w:r>
                          </w:p>
                          <w:p w:rsidR="00747C9E" w:rsidRPr="004A5380" w:rsidRDefault="00747C9E" w:rsidP="00747C9E">
                            <w:pPr>
                              <w:jc w:val="center"/>
                              <w:rPr>
                                <w:rFonts w:ascii="Lucida Sans Unicode" w:hAnsi="Lucida Sans Unicode" w:cs="Tahoma"/>
                                <w:spacing w:val="20"/>
                                <w:sz w:val="14"/>
                                <w:szCs w:val="36"/>
                              </w:rPr>
                            </w:pPr>
                            <w:r w:rsidRPr="004A5380">
                              <w:rPr>
                                <w:rFonts w:ascii="Lucida Sans Unicode" w:hAnsi="Lucida Sans Unicode" w:cs="Tahoma"/>
                                <w:spacing w:val="20"/>
                                <w:sz w:val="14"/>
                                <w:szCs w:val="36"/>
                              </w:rPr>
                              <w:t xml:space="preserve">15 </w:t>
                            </w:r>
                            <w:r w:rsidR="009F0DC8" w:rsidRPr="004A5380">
                              <w:rPr>
                                <w:rFonts w:ascii="Lucida Sans Unicode" w:hAnsi="Lucida Sans Unicode" w:cs="Tahoma"/>
                                <w:spacing w:val="20"/>
                                <w:sz w:val="14"/>
                                <w:szCs w:val="36"/>
                              </w:rPr>
                              <w:t>November</w:t>
                            </w:r>
                            <w:r w:rsidRPr="004A5380">
                              <w:rPr>
                                <w:rFonts w:ascii="Lucida Sans Unicode" w:hAnsi="Lucida Sans Unicode" w:cs="Tahoma"/>
                                <w:spacing w:val="20"/>
                                <w:sz w:val="14"/>
                                <w:szCs w:val="36"/>
                              </w:rPr>
                              <w:t xml:space="preserve"> 2017</w:t>
                            </w:r>
                          </w:p>
                          <w:p w:rsidR="00747C9E" w:rsidRPr="004A5380" w:rsidRDefault="004A5380" w:rsidP="00747C9E">
                            <w:pPr>
                              <w:jc w:val="center"/>
                              <w:rPr>
                                <w:rFonts w:ascii="Lucida Sans Unicode" w:hAnsi="Lucida Sans Unicode" w:cs="Tahoma"/>
                                <w:spacing w:val="20"/>
                                <w:sz w:val="14"/>
                                <w:szCs w:val="36"/>
                              </w:rPr>
                            </w:pPr>
                            <w:r>
                              <w:rPr>
                                <w:rFonts w:ascii="Lucida Sans Unicode" w:hAnsi="Lucida Sans Unicode" w:cs="Tahoma"/>
                                <w:spacing w:val="20"/>
                                <w:sz w:val="14"/>
                                <w:szCs w:val="36"/>
                              </w:rPr>
                              <w:t>Kick Off 7:</w:t>
                            </w:r>
                            <w:r w:rsidRPr="004A5380">
                              <w:rPr>
                                <w:rFonts w:ascii="Lucida Sans Unicode" w:hAnsi="Lucida Sans Unicode" w:cs="Tahoma"/>
                                <w:spacing w:val="20"/>
                                <w:sz w:val="14"/>
                                <w:szCs w:val="36"/>
                              </w:rPr>
                              <w:t>30</w:t>
                            </w:r>
                            <w:r w:rsidR="00747C9E" w:rsidRPr="004A5380">
                              <w:rPr>
                                <w:rFonts w:ascii="Lucida Sans Unicode" w:hAnsi="Lucida Sans Unicode" w:cs="Tahoma"/>
                                <w:spacing w:val="20"/>
                                <w:sz w:val="14"/>
                                <w:szCs w:val="36"/>
                              </w:rPr>
                              <w:t xml:space="preserve"> pm</w:t>
                            </w:r>
                          </w:p>
                          <w:p w:rsidR="00747C9E" w:rsidRPr="00747C9E" w:rsidRDefault="00747C9E" w:rsidP="00747C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421.35pt;margin-top:122.6pt;width:214.4pt;height:356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" stroked="f">
                <v:textbox>
                  <w:txbxContent>
                    <w:p w:rsidR="00AC64EA" w:rsidRDefault="00AC64EA" w:rsidP="00AC64EA">
                      <w:pPr>
                        <w:jc w:val="center"/>
                      </w:pPr>
                    </w:p>
                    <w:p w:rsidR="00AC64EA" w:rsidRDefault="008B2D16" w:rsidP="00AC64EA">
                      <w:pPr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019175" cy="1019175"/>
                            <wp:effectExtent l="0" t="0" r="9525" b="9525"/>
                            <wp:docPr id="1" name="Picture 1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9175" cy="1019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64EA" w:rsidRDefault="00AC64EA" w:rsidP="00AC64EA">
                      <w:pPr>
                        <w:jc w:val="center"/>
                      </w:pPr>
                    </w:p>
                    <w:p w:rsidR="00747C9E" w:rsidRPr="004A5380" w:rsidRDefault="00747C9E" w:rsidP="00747C9E">
                      <w:pPr>
                        <w:pStyle w:val="Heading1"/>
                        <w:jc w:val="center"/>
                        <w:rPr>
                          <w:b/>
                          <w:color w:val="auto"/>
                          <w:sz w:val="28"/>
                        </w:rPr>
                      </w:pPr>
                      <w:r w:rsidRPr="004A5380">
                        <w:rPr>
                          <w:b/>
                          <w:color w:val="auto"/>
                          <w:sz w:val="28"/>
                        </w:rPr>
                        <w:t xml:space="preserve">Amateur Football Combination </w:t>
                      </w:r>
                    </w:p>
                    <w:p w:rsidR="00747C9E" w:rsidRDefault="00747C9E" w:rsidP="00747C9E"/>
                    <w:p w:rsidR="00747C9E" w:rsidRDefault="00747C9E" w:rsidP="00747C9E">
                      <w:pPr>
                        <w:jc w:val="center"/>
                      </w:pPr>
                      <w:r>
                        <w:t>V</w:t>
                      </w:r>
                    </w:p>
                    <w:p w:rsidR="00747C9E" w:rsidRDefault="00747C9E" w:rsidP="00747C9E">
                      <w:pPr>
                        <w:jc w:val="center"/>
                      </w:pPr>
                    </w:p>
                    <w:p w:rsidR="00747C9E" w:rsidRDefault="008B2D16" w:rsidP="00747C9E">
                      <w:pPr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838200" cy="838200"/>
                            <wp:effectExtent l="0" t="0" r="0" b="0"/>
                            <wp:docPr id="2" name="Picture 1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47C9E" w:rsidRDefault="00747C9E" w:rsidP="00747C9E">
                      <w:pPr>
                        <w:jc w:val="center"/>
                      </w:pPr>
                    </w:p>
                    <w:p w:rsidR="00747C9E" w:rsidRPr="004A5380" w:rsidRDefault="00747C9E" w:rsidP="00747C9E">
                      <w:pPr>
                        <w:pStyle w:val="Heading1"/>
                        <w:jc w:val="center"/>
                        <w:rPr>
                          <w:b/>
                          <w:color w:val="auto"/>
                          <w:sz w:val="22"/>
                        </w:rPr>
                      </w:pPr>
                      <w:r w:rsidRPr="004A5380">
                        <w:rPr>
                          <w:b/>
                          <w:color w:val="auto"/>
                          <w:sz w:val="22"/>
                        </w:rPr>
                        <w:t>Southern Amateur League</w:t>
                      </w:r>
                    </w:p>
                    <w:p w:rsidR="00747C9E" w:rsidRPr="009F0DC8" w:rsidRDefault="00747C9E" w:rsidP="00747C9E">
                      <w:pPr>
                        <w:rPr>
                          <w:sz w:val="20"/>
                        </w:rPr>
                      </w:pPr>
                    </w:p>
                    <w:p w:rsidR="00747C9E" w:rsidRPr="004A5380" w:rsidRDefault="00747C9E" w:rsidP="00747C9E">
                      <w:pPr>
                        <w:jc w:val="center"/>
                        <w:rPr>
                          <w:rFonts w:ascii="Lucida Sans Unicode" w:hAnsi="Lucida Sans Unicode" w:cs="Tahoma"/>
                          <w:spacing w:val="20"/>
                          <w:sz w:val="14"/>
                          <w:szCs w:val="36"/>
                        </w:rPr>
                      </w:pPr>
                      <w:r w:rsidRPr="004A5380">
                        <w:rPr>
                          <w:rFonts w:ascii="Lucida Sans Unicode" w:hAnsi="Lucida Sans Unicode" w:cs="Tahoma"/>
                          <w:spacing w:val="20"/>
                          <w:sz w:val="14"/>
                          <w:szCs w:val="36"/>
                        </w:rPr>
                        <w:t xml:space="preserve">Uxbridge Football Club </w:t>
                      </w:r>
                    </w:p>
                    <w:p w:rsidR="00747C9E" w:rsidRPr="004A5380" w:rsidRDefault="00747C9E" w:rsidP="00747C9E">
                      <w:pPr>
                        <w:jc w:val="center"/>
                        <w:rPr>
                          <w:rFonts w:ascii="Lucida Sans Unicode" w:hAnsi="Lucida Sans Unicode" w:cs="Tahoma"/>
                          <w:spacing w:val="20"/>
                          <w:sz w:val="14"/>
                          <w:szCs w:val="36"/>
                        </w:rPr>
                      </w:pPr>
                      <w:r w:rsidRPr="004A5380">
                        <w:rPr>
                          <w:rFonts w:ascii="Lucida Sans Unicode" w:hAnsi="Lucida Sans Unicode" w:cs="Tahoma"/>
                          <w:spacing w:val="20"/>
                          <w:sz w:val="14"/>
                          <w:szCs w:val="36"/>
                        </w:rPr>
                        <w:t xml:space="preserve">15 </w:t>
                      </w:r>
                      <w:r w:rsidR="009F0DC8" w:rsidRPr="004A5380">
                        <w:rPr>
                          <w:rFonts w:ascii="Lucida Sans Unicode" w:hAnsi="Lucida Sans Unicode" w:cs="Tahoma"/>
                          <w:spacing w:val="20"/>
                          <w:sz w:val="14"/>
                          <w:szCs w:val="36"/>
                        </w:rPr>
                        <w:t>November</w:t>
                      </w:r>
                      <w:r w:rsidRPr="004A5380">
                        <w:rPr>
                          <w:rFonts w:ascii="Lucida Sans Unicode" w:hAnsi="Lucida Sans Unicode" w:cs="Tahoma"/>
                          <w:spacing w:val="20"/>
                          <w:sz w:val="14"/>
                          <w:szCs w:val="36"/>
                        </w:rPr>
                        <w:t xml:space="preserve"> 2017</w:t>
                      </w:r>
                    </w:p>
                    <w:p w:rsidR="00747C9E" w:rsidRPr="004A5380" w:rsidRDefault="004A5380" w:rsidP="00747C9E">
                      <w:pPr>
                        <w:jc w:val="center"/>
                        <w:rPr>
                          <w:rFonts w:ascii="Lucida Sans Unicode" w:hAnsi="Lucida Sans Unicode" w:cs="Tahoma"/>
                          <w:spacing w:val="20"/>
                          <w:sz w:val="14"/>
                          <w:szCs w:val="36"/>
                        </w:rPr>
                      </w:pPr>
                      <w:r>
                        <w:rPr>
                          <w:rFonts w:ascii="Lucida Sans Unicode" w:hAnsi="Lucida Sans Unicode" w:cs="Tahoma"/>
                          <w:spacing w:val="20"/>
                          <w:sz w:val="14"/>
                          <w:szCs w:val="36"/>
                        </w:rPr>
                        <w:t>Kick Off 7:</w:t>
                      </w:r>
                      <w:r w:rsidRPr="004A5380">
                        <w:rPr>
                          <w:rFonts w:ascii="Lucida Sans Unicode" w:hAnsi="Lucida Sans Unicode" w:cs="Tahoma"/>
                          <w:spacing w:val="20"/>
                          <w:sz w:val="14"/>
                          <w:szCs w:val="36"/>
                        </w:rPr>
                        <w:t>30</w:t>
                      </w:r>
                      <w:r w:rsidR="00747C9E" w:rsidRPr="004A5380">
                        <w:rPr>
                          <w:rFonts w:ascii="Lucida Sans Unicode" w:hAnsi="Lucida Sans Unicode" w:cs="Tahoma"/>
                          <w:spacing w:val="20"/>
                          <w:sz w:val="14"/>
                          <w:szCs w:val="36"/>
                        </w:rPr>
                        <w:t xml:space="preserve"> pm</w:t>
                      </w:r>
                    </w:p>
                    <w:p w:rsidR="00747C9E" w:rsidRPr="00747C9E" w:rsidRDefault="00747C9E" w:rsidP="00747C9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1011555</wp:posOffset>
                </wp:positionH>
                <wp:positionV relativeFrom="page">
                  <wp:posOffset>1415415</wp:posOffset>
                </wp:positionV>
                <wp:extent cx="3356610" cy="6097905"/>
                <wp:effectExtent l="1905" t="0" r="3810" b="190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6610" cy="6097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32F8" w:rsidRDefault="000C32F8" w:rsidP="001E3E44">
                            <w:pPr>
                              <w:pStyle w:val="list1"/>
                              <w:ind w:left="426"/>
                              <w:jc w:val="center"/>
                            </w:pPr>
                          </w:p>
                          <w:p w:rsidR="00AF6A3C" w:rsidRDefault="008B2D16" w:rsidP="00681FEB">
                            <w:pPr>
                              <w:pStyle w:val="list1"/>
                              <w:ind w:left="426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695325" cy="1123950"/>
                                  <wp:effectExtent l="0" t="0" r="9525" b="0"/>
                                  <wp:docPr id="3" name="Picture 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1123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E3E44" w:rsidRDefault="001E3E44" w:rsidP="001E3E44">
                            <w:pPr>
                              <w:pStyle w:val="list1"/>
                              <w:ind w:left="426"/>
                              <w:jc w:val="center"/>
                            </w:pPr>
                          </w:p>
                          <w:p w:rsidR="001E3E44" w:rsidRPr="00681FEB" w:rsidRDefault="001E3E44" w:rsidP="00A108E0">
                            <w:pPr>
                              <w:pStyle w:val="list1"/>
                              <w:ind w:left="142" w:firstLine="284"/>
                              <w:rPr>
                                <w:rFonts w:ascii="Lucida Sans Unicode" w:hAnsi="Lucida Sans Unicode" w:cs="Tahoma"/>
                                <w:spacing w:val="20"/>
                                <w:szCs w:val="36"/>
                              </w:rPr>
                            </w:pPr>
                            <w:r w:rsidRPr="00681FEB">
                              <w:rPr>
                                <w:rFonts w:ascii="Lucida Sans Unicode" w:hAnsi="Lucida Sans Unicode" w:cs="Tahoma"/>
                                <w:spacing w:val="20"/>
                                <w:szCs w:val="36"/>
                              </w:rPr>
                              <w:t xml:space="preserve">Let us remember one of the main </w:t>
                            </w:r>
                            <w:r w:rsidR="00A108E0" w:rsidRPr="00681FEB">
                              <w:rPr>
                                <w:rFonts w:ascii="Lucida Sans Unicode" w:hAnsi="Lucida Sans Unicode" w:cs="Tahoma"/>
                                <w:spacing w:val="20"/>
                                <w:szCs w:val="36"/>
                              </w:rPr>
                              <w:t>reasons</w:t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spacing w:val="20"/>
                                <w:szCs w:val="36"/>
                              </w:rPr>
                              <w:t xml:space="preserve"> we are all gathered here tonight </w:t>
                            </w:r>
                            <w:r w:rsidR="00A108E0" w:rsidRPr="00681FEB">
                              <w:rPr>
                                <w:rFonts w:ascii="Lucida Sans Unicode" w:hAnsi="Lucida Sans Unicode" w:cs="Tahoma"/>
                                <w:spacing w:val="20"/>
                                <w:szCs w:val="36"/>
                              </w:rPr>
                              <w:t xml:space="preserve">which is </w:t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spacing w:val="20"/>
                                <w:szCs w:val="36"/>
                              </w:rPr>
                              <w:t>to remember</w:t>
                            </w:r>
                            <w:r w:rsidR="00A108E0" w:rsidRPr="00681FEB">
                              <w:rPr>
                                <w:rFonts w:ascii="Lucida Sans Unicode" w:hAnsi="Lucida Sans Unicode" w:cs="Tahoma"/>
                                <w:spacing w:val="20"/>
                                <w:szCs w:val="36"/>
                              </w:rPr>
                              <w:t xml:space="preserve"> and honour </w:t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spacing w:val="20"/>
                                <w:szCs w:val="36"/>
                              </w:rPr>
                              <w:t>Steve Langley, the former SAL, AFA and Crouch End Vampires captain who tragically lost his battle with lung cancer aged just 42 in 2003.</w:t>
                            </w:r>
                          </w:p>
                          <w:p w:rsidR="00817E41" w:rsidRPr="00681FEB" w:rsidRDefault="00817E41" w:rsidP="00A108E0">
                            <w:pPr>
                              <w:pStyle w:val="list1"/>
                              <w:ind w:left="142" w:firstLine="284"/>
                              <w:rPr>
                                <w:rFonts w:ascii="Lucida Sans Unicode" w:hAnsi="Lucida Sans Unicode" w:cs="Tahoma"/>
                                <w:spacing w:val="20"/>
                                <w:szCs w:val="36"/>
                              </w:rPr>
                            </w:pPr>
                            <w:r w:rsidRPr="00681FEB">
                              <w:rPr>
                                <w:rFonts w:ascii="Lucida Sans Unicode" w:hAnsi="Lucida Sans Unicode" w:cs="Tahoma"/>
                                <w:spacing w:val="20"/>
                                <w:szCs w:val="36"/>
                              </w:rPr>
                              <w:t xml:space="preserve">The AFC haven’t won this fixture since </w:t>
                            </w:r>
                            <w:r w:rsidR="004A5380" w:rsidRPr="00681FEB">
                              <w:rPr>
                                <w:rFonts w:ascii="Lucida Sans Unicode" w:hAnsi="Lucida Sans Unicode" w:cs="Tahoma"/>
                                <w:spacing w:val="20"/>
                                <w:szCs w:val="36"/>
                              </w:rPr>
                              <w:t>defeating our rivals 3 -2 in 2009-10 and hope to put an end to that trend tonight.</w:t>
                            </w:r>
                          </w:p>
                          <w:p w:rsidR="001E3E44" w:rsidRPr="00681FEB" w:rsidRDefault="001E3E44" w:rsidP="00A108E0">
                            <w:pPr>
                              <w:pStyle w:val="list1"/>
                              <w:ind w:left="142" w:firstLine="284"/>
                              <w:rPr>
                                <w:rFonts w:ascii="Lucida Sans Unicode" w:hAnsi="Lucida Sans Unicode" w:cs="Tahoma"/>
                                <w:spacing w:val="20"/>
                                <w:szCs w:val="36"/>
                              </w:rPr>
                            </w:pPr>
                          </w:p>
                          <w:p w:rsidR="001E3E44" w:rsidRPr="00681FEB" w:rsidRDefault="001E3E44" w:rsidP="00A108E0">
                            <w:pPr>
                              <w:pStyle w:val="list1"/>
                              <w:ind w:left="142" w:firstLine="284"/>
                              <w:rPr>
                                <w:rFonts w:ascii="Lucida Sans Unicode" w:hAnsi="Lucida Sans Unicode" w:cs="Tahoma"/>
                                <w:spacing w:val="20"/>
                                <w:szCs w:val="36"/>
                              </w:rPr>
                            </w:pPr>
                            <w:r w:rsidRPr="00681FEB">
                              <w:rPr>
                                <w:rFonts w:ascii="Lucida Sans Unicode" w:hAnsi="Lucida Sans Unicode" w:cs="Tahoma"/>
                                <w:spacing w:val="20"/>
                                <w:szCs w:val="36"/>
                              </w:rPr>
                              <w:t>In memory of Steve and also the recent passing of a number of AFA, AFC &amp; SAL stalwarts please join us for a minutes silence prior to kick off</w:t>
                            </w:r>
                            <w:r w:rsidR="00A108E0" w:rsidRPr="00681FEB">
                              <w:rPr>
                                <w:rFonts w:ascii="Lucida Sans Unicode" w:hAnsi="Lucida Sans Unicode" w:cs="Tahoma"/>
                                <w:spacing w:val="20"/>
                                <w:szCs w:val="36"/>
                              </w:rPr>
                              <w:t>.</w:t>
                            </w:r>
                          </w:p>
                          <w:p w:rsidR="00A108E0" w:rsidRPr="00681FEB" w:rsidRDefault="00A108E0" w:rsidP="001E3E44">
                            <w:pPr>
                              <w:pStyle w:val="list1"/>
                              <w:ind w:left="426"/>
                              <w:rPr>
                                <w:rFonts w:ascii="Lucida Sans Unicode" w:hAnsi="Lucida Sans Unicode" w:cs="Tahoma"/>
                                <w:spacing w:val="20"/>
                                <w:sz w:val="22"/>
                                <w:szCs w:val="36"/>
                              </w:rPr>
                            </w:pPr>
                          </w:p>
                          <w:p w:rsidR="00A108E0" w:rsidRPr="00681FEB" w:rsidRDefault="00A108E0" w:rsidP="001E3E44">
                            <w:pPr>
                              <w:pStyle w:val="list1"/>
                              <w:ind w:left="426"/>
                              <w:rPr>
                                <w:rFonts w:ascii="Lucida Sans Unicode" w:hAnsi="Lucida Sans Unicode" w:cs="Tahoma"/>
                                <w:b/>
                                <w:spacing w:val="20"/>
                                <w:sz w:val="22"/>
                                <w:szCs w:val="36"/>
                              </w:rPr>
                            </w:pPr>
                            <w:r w:rsidRPr="00681FEB">
                              <w:rPr>
                                <w:rFonts w:ascii="Lucida Sans Unicode" w:hAnsi="Lucida Sans Unicode" w:cs="Tahoma"/>
                                <w:b/>
                                <w:spacing w:val="20"/>
                                <w:sz w:val="22"/>
                                <w:szCs w:val="36"/>
                              </w:rPr>
                              <w:t xml:space="preserve">John Maskell </w:t>
                            </w:r>
                          </w:p>
                          <w:p w:rsidR="000C32F8" w:rsidRPr="00681FEB" w:rsidRDefault="00A108E0" w:rsidP="001E3E44">
                            <w:pPr>
                              <w:pStyle w:val="list1"/>
                              <w:ind w:left="426"/>
                              <w:rPr>
                                <w:rFonts w:ascii="Lucida Sans Unicode" w:hAnsi="Lucida Sans Unicode" w:cs="Tahoma"/>
                                <w:spacing w:val="20"/>
                                <w:sz w:val="18"/>
                                <w:szCs w:val="36"/>
                              </w:rPr>
                            </w:pPr>
                            <w:r w:rsidRPr="00681FEB">
                              <w:rPr>
                                <w:rFonts w:ascii="Lucida Sans Unicode" w:hAnsi="Lucida Sans Unicode" w:cs="Tahoma"/>
                                <w:spacing w:val="20"/>
                                <w:sz w:val="18"/>
                                <w:szCs w:val="36"/>
                              </w:rPr>
                              <w:t xml:space="preserve">Chairman of the AFC </w:t>
                            </w:r>
                            <w:r w:rsidR="000C32F8" w:rsidRPr="00681FEB">
                              <w:rPr>
                                <w:rFonts w:ascii="Lucida Sans Unicode" w:hAnsi="Lucida Sans Unicode" w:cs="Tahoma"/>
                                <w:spacing w:val="20"/>
                                <w:sz w:val="18"/>
                                <w:szCs w:val="36"/>
                              </w:rPr>
                              <w:t>&amp;</w:t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spacing w:val="20"/>
                                <w:sz w:val="18"/>
                                <w:szCs w:val="36"/>
                              </w:rPr>
                              <w:t xml:space="preserve"> </w:t>
                            </w:r>
                          </w:p>
                          <w:p w:rsidR="00A108E0" w:rsidRPr="00681FEB" w:rsidRDefault="00A108E0" w:rsidP="001E3E44">
                            <w:pPr>
                              <w:pStyle w:val="list1"/>
                              <w:ind w:left="426"/>
                              <w:rPr>
                                <w:rFonts w:ascii="Lucida Sans Unicode" w:hAnsi="Lucida Sans Unicode" w:cs="Tahoma"/>
                                <w:spacing w:val="20"/>
                                <w:sz w:val="18"/>
                                <w:szCs w:val="36"/>
                              </w:rPr>
                            </w:pPr>
                            <w:r w:rsidRPr="00681FEB">
                              <w:rPr>
                                <w:rFonts w:ascii="Lucida Sans Unicode" w:hAnsi="Lucida Sans Unicode" w:cs="Tahoma"/>
                                <w:spacing w:val="20"/>
                                <w:sz w:val="18"/>
                                <w:szCs w:val="36"/>
                              </w:rPr>
                              <w:t>President of the of Amateur Football Alliance</w:t>
                            </w:r>
                          </w:p>
                          <w:p w:rsidR="001E3E44" w:rsidRPr="00681FEB" w:rsidRDefault="001E3E44" w:rsidP="001E3E44">
                            <w:pPr>
                              <w:pStyle w:val="list1"/>
                              <w:ind w:left="426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1E3E44" w:rsidRPr="00681FEB" w:rsidRDefault="001E3E44" w:rsidP="001E3E44">
                            <w:pPr>
                              <w:pStyle w:val="list1"/>
                              <w:ind w:left="426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79.65pt;margin-top:111.45pt;width:264.3pt;height:480.15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" stroked="f" strokecolor="silver" strokeweight="3pt">
                <v:textbox>
                  <w:txbxContent>
                    <w:p w:rsidR="000C32F8" w:rsidRDefault="000C32F8" w:rsidP="001E3E44">
                      <w:pPr>
                        <w:pStyle w:val="list1"/>
                        <w:ind w:left="426"/>
                        <w:jc w:val="center"/>
                      </w:pPr>
                    </w:p>
                    <w:p w:rsidR="00AF6A3C" w:rsidRDefault="008B2D16" w:rsidP="00681FEB">
                      <w:pPr>
                        <w:pStyle w:val="list1"/>
                        <w:ind w:left="426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695325" cy="1123950"/>
                            <wp:effectExtent l="0" t="0" r="9525" b="0"/>
                            <wp:docPr id="3" name="Picture 2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325" cy="1123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E3E44" w:rsidRDefault="001E3E44" w:rsidP="001E3E44">
                      <w:pPr>
                        <w:pStyle w:val="list1"/>
                        <w:ind w:left="426"/>
                        <w:jc w:val="center"/>
                      </w:pPr>
                    </w:p>
                    <w:p w:rsidR="001E3E44" w:rsidRPr="00681FEB" w:rsidRDefault="001E3E44" w:rsidP="00A108E0">
                      <w:pPr>
                        <w:pStyle w:val="list1"/>
                        <w:ind w:left="142" w:firstLine="284"/>
                        <w:rPr>
                          <w:rFonts w:ascii="Lucida Sans Unicode" w:hAnsi="Lucida Sans Unicode" w:cs="Tahoma"/>
                          <w:spacing w:val="20"/>
                          <w:szCs w:val="36"/>
                        </w:rPr>
                      </w:pPr>
                      <w:r w:rsidRPr="00681FEB">
                        <w:rPr>
                          <w:rFonts w:ascii="Lucida Sans Unicode" w:hAnsi="Lucida Sans Unicode" w:cs="Tahoma"/>
                          <w:spacing w:val="20"/>
                          <w:szCs w:val="36"/>
                        </w:rPr>
                        <w:t xml:space="preserve">Let us remember one of the main </w:t>
                      </w:r>
                      <w:r w:rsidR="00A108E0" w:rsidRPr="00681FEB">
                        <w:rPr>
                          <w:rFonts w:ascii="Lucida Sans Unicode" w:hAnsi="Lucida Sans Unicode" w:cs="Tahoma"/>
                          <w:spacing w:val="20"/>
                          <w:szCs w:val="36"/>
                        </w:rPr>
                        <w:t>reasons</w:t>
                      </w:r>
                      <w:r w:rsidRPr="00681FEB">
                        <w:rPr>
                          <w:rFonts w:ascii="Lucida Sans Unicode" w:hAnsi="Lucida Sans Unicode" w:cs="Tahoma"/>
                          <w:spacing w:val="20"/>
                          <w:szCs w:val="36"/>
                        </w:rPr>
                        <w:t xml:space="preserve"> we are all gathered here tonight </w:t>
                      </w:r>
                      <w:r w:rsidR="00A108E0" w:rsidRPr="00681FEB">
                        <w:rPr>
                          <w:rFonts w:ascii="Lucida Sans Unicode" w:hAnsi="Lucida Sans Unicode" w:cs="Tahoma"/>
                          <w:spacing w:val="20"/>
                          <w:szCs w:val="36"/>
                        </w:rPr>
                        <w:t xml:space="preserve">which is </w:t>
                      </w:r>
                      <w:r w:rsidRPr="00681FEB">
                        <w:rPr>
                          <w:rFonts w:ascii="Lucida Sans Unicode" w:hAnsi="Lucida Sans Unicode" w:cs="Tahoma"/>
                          <w:spacing w:val="20"/>
                          <w:szCs w:val="36"/>
                        </w:rPr>
                        <w:t>to remember</w:t>
                      </w:r>
                      <w:r w:rsidR="00A108E0" w:rsidRPr="00681FEB">
                        <w:rPr>
                          <w:rFonts w:ascii="Lucida Sans Unicode" w:hAnsi="Lucida Sans Unicode" w:cs="Tahoma"/>
                          <w:spacing w:val="20"/>
                          <w:szCs w:val="36"/>
                        </w:rPr>
                        <w:t xml:space="preserve"> and honour </w:t>
                      </w:r>
                      <w:r w:rsidRPr="00681FEB">
                        <w:rPr>
                          <w:rFonts w:ascii="Lucida Sans Unicode" w:hAnsi="Lucida Sans Unicode" w:cs="Tahoma"/>
                          <w:spacing w:val="20"/>
                          <w:szCs w:val="36"/>
                        </w:rPr>
                        <w:t>Steve Langley, the former SAL, AFA and Crouch End Vampires captain who tragically lost his battle with lung cancer aged just 42 in 2003.</w:t>
                      </w:r>
                    </w:p>
                    <w:p w:rsidR="00817E41" w:rsidRPr="00681FEB" w:rsidRDefault="00817E41" w:rsidP="00A108E0">
                      <w:pPr>
                        <w:pStyle w:val="list1"/>
                        <w:ind w:left="142" w:firstLine="284"/>
                        <w:rPr>
                          <w:rFonts w:ascii="Lucida Sans Unicode" w:hAnsi="Lucida Sans Unicode" w:cs="Tahoma"/>
                          <w:spacing w:val="20"/>
                          <w:szCs w:val="36"/>
                        </w:rPr>
                      </w:pPr>
                      <w:r w:rsidRPr="00681FEB">
                        <w:rPr>
                          <w:rFonts w:ascii="Lucida Sans Unicode" w:hAnsi="Lucida Sans Unicode" w:cs="Tahoma"/>
                          <w:spacing w:val="20"/>
                          <w:szCs w:val="36"/>
                        </w:rPr>
                        <w:t xml:space="preserve">The AFC haven’t won this fixture since </w:t>
                      </w:r>
                      <w:r w:rsidR="004A5380" w:rsidRPr="00681FEB">
                        <w:rPr>
                          <w:rFonts w:ascii="Lucida Sans Unicode" w:hAnsi="Lucida Sans Unicode" w:cs="Tahoma"/>
                          <w:spacing w:val="20"/>
                          <w:szCs w:val="36"/>
                        </w:rPr>
                        <w:t>defeating our rivals 3 -2 in 2009-10 and hope to put an end to that trend tonight.</w:t>
                      </w:r>
                    </w:p>
                    <w:p w:rsidR="001E3E44" w:rsidRPr="00681FEB" w:rsidRDefault="001E3E44" w:rsidP="00A108E0">
                      <w:pPr>
                        <w:pStyle w:val="list1"/>
                        <w:ind w:left="142" w:firstLine="284"/>
                        <w:rPr>
                          <w:rFonts w:ascii="Lucida Sans Unicode" w:hAnsi="Lucida Sans Unicode" w:cs="Tahoma"/>
                          <w:spacing w:val="20"/>
                          <w:szCs w:val="36"/>
                        </w:rPr>
                      </w:pPr>
                    </w:p>
                    <w:p w:rsidR="001E3E44" w:rsidRPr="00681FEB" w:rsidRDefault="001E3E44" w:rsidP="00A108E0">
                      <w:pPr>
                        <w:pStyle w:val="list1"/>
                        <w:ind w:left="142" w:firstLine="284"/>
                        <w:rPr>
                          <w:rFonts w:ascii="Lucida Sans Unicode" w:hAnsi="Lucida Sans Unicode" w:cs="Tahoma"/>
                          <w:spacing w:val="20"/>
                          <w:szCs w:val="36"/>
                        </w:rPr>
                      </w:pPr>
                      <w:r w:rsidRPr="00681FEB">
                        <w:rPr>
                          <w:rFonts w:ascii="Lucida Sans Unicode" w:hAnsi="Lucida Sans Unicode" w:cs="Tahoma"/>
                          <w:spacing w:val="20"/>
                          <w:szCs w:val="36"/>
                        </w:rPr>
                        <w:t>In memory of Steve and also the recent passing of a number of AFA, AFC &amp; SAL stalwarts please join us for a minutes silence prior to kick off</w:t>
                      </w:r>
                      <w:r w:rsidR="00A108E0" w:rsidRPr="00681FEB">
                        <w:rPr>
                          <w:rFonts w:ascii="Lucida Sans Unicode" w:hAnsi="Lucida Sans Unicode" w:cs="Tahoma"/>
                          <w:spacing w:val="20"/>
                          <w:szCs w:val="36"/>
                        </w:rPr>
                        <w:t>.</w:t>
                      </w:r>
                    </w:p>
                    <w:p w:rsidR="00A108E0" w:rsidRPr="00681FEB" w:rsidRDefault="00A108E0" w:rsidP="001E3E44">
                      <w:pPr>
                        <w:pStyle w:val="list1"/>
                        <w:ind w:left="426"/>
                        <w:rPr>
                          <w:rFonts w:ascii="Lucida Sans Unicode" w:hAnsi="Lucida Sans Unicode" w:cs="Tahoma"/>
                          <w:spacing w:val="20"/>
                          <w:sz w:val="22"/>
                          <w:szCs w:val="36"/>
                        </w:rPr>
                      </w:pPr>
                    </w:p>
                    <w:p w:rsidR="00A108E0" w:rsidRPr="00681FEB" w:rsidRDefault="00A108E0" w:rsidP="001E3E44">
                      <w:pPr>
                        <w:pStyle w:val="list1"/>
                        <w:ind w:left="426"/>
                        <w:rPr>
                          <w:rFonts w:ascii="Lucida Sans Unicode" w:hAnsi="Lucida Sans Unicode" w:cs="Tahoma"/>
                          <w:b/>
                          <w:spacing w:val="20"/>
                          <w:sz w:val="22"/>
                          <w:szCs w:val="36"/>
                        </w:rPr>
                      </w:pPr>
                      <w:r w:rsidRPr="00681FEB">
                        <w:rPr>
                          <w:rFonts w:ascii="Lucida Sans Unicode" w:hAnsi="Lucida Sans Unicode" w:cs="Tahoma"/>
                          <w:b/>
                          <w:spacing w:val="20"/>
                          <w:sz w:val="22"/>
                          <w:szCs w:val="36"/>
                        </w:rPr>
                        <w:t xml:space="preserve">John Maskell </w:t>
                      </w:r>
                    </w:p>
                    <w:p w:rsidR="000C32F8" w:rsidRPr="00681FEB" w:rsidRDefault="00A108E0" w:rsidP="001E3E44">
                      <w:pPr>
                        <w:pStyle w:val="list1"/>
                        <w:ind w:left="426"/>
                        <w:rPr>
                          <w:rFonts w:ascii="Lucida Sans Unicode" w:hAnsi="Lucida Sans Unicode" w:cs="Tahoma"/>
                          <w:spacing w:val="20"/>
                          <w:sz w:val="18"/>
                          <w:szCs w:val="36"/>
                        </w:rPr>
                      </w:pPr>
                      <w:r w:rsidRPr="00681FEB">
                        <w:rPr>
                          <w:rFonts w:ascii="Lucida Sans Unicode" w:hAnsi="Lucida Sans Unicode" w:cs="Tahoma"/>
                          <w:spacing w:val="20"/>
                          <w:sz w:val="18"/>
                          <w:szCs w:val="36"/>
                        </w:rPr>
                        <w:t xml:space="preserve">Chairman of the AFC </w:t>
                      </w:r>
                      <w:r w:rsidR="000C32F8" w:rsidRPr="00681FEB">
                        <w:rPr>
                          <w:rFonts w:ascii="Lucida Sans Unicode" w:hAnsi="Lucida Sans Unicode" w:cs="Tahoma"/>
                          <w:spacing w:val="20"/>
                          <w:sz w:val="18"/>
                          <w:szCs w:val="36"/>
                        </w:rPr>
                        <w:t>&amp;</w:t>
                      </w:r>
                      <w:r w:rsidRPr="00681FEB">
                        <w:rPr>
                          <w:rFonts w:ascii="Lucida Sans Unicode" w:hAnsi="Lucida Sans Unicode" w:cs="Tahoma"/>
                          <w:spacing w:val="20"/>
                          <w:sz w:val="18"/>
                          <w:szCs w:val="36"/>
                        </w:rPr>
                        <w:t xml:space="preserve"> </w:t>
                      </w:r>
                    </w:p>
                    <w:p w:rsidR="00A108E0" w:rsidRPr="00681FEB" w:rsidRDefault="00A108E0" w:rsidP="001E3E44">
                      <w:pPr>
                        <w:pStyle w:val="list1"/>
                        <w:ind w:left="426"/>
                        <w:rPr>
                          <w:rFonts w:ascii="Lucida Sans Unicode" w:hAnsi="Lucida Sans Unicode" w:cs="Tahoma"/>
                          <w:spacing w:val="20"/>
                          <w:sz w:val="18"/>
                          <w:szCs w:val="36"/>
                        </w:rPr>
                      </w:pPr>
                      <w:r w:rsidRPr="00681FEB">
                        <w:rPr>
                          <w:rFonts w:ascii="Lucida Sans Unicode" w:hAnsi="Lucida Sans Unicode" w:cs="Tahoma"/>
                          <w:spacing w:val="20"/>
                          <w:sz w:val="18"/>
                          <w:szCs w:val="36"/>
                        </w:rPr>
                        <w:t>President of the of Amateur Football Alliance</w:t>
                      </w:r>
                    </w:p>
                    <w:p w:rsidR="001E3E44" w:rsidRPr="00681FEB" w:rsidRDefault="001E3E44" w:rsidP="001E3E44">
                      <w:pPr>
                        <w:pStyle w:val="list1"/>
                        <w:ind w:left="426"/>
                        <w:jc w:val="center"/>
                        <w:rPr>
                          <w:sz w:val="24"/>
                        </w:rPr>
                      </w:pPr>
                    </w:p>
                    <w:p w:rsidR="001E3E44" w:rsidRPr="00681FEB" w:rsidRDefault="001E3E44" w:rsidP="001E3E44">
                      <w:pPr>
                        <w:pStyle w:val="list1"/>
                        <w:ind w:left="426"/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6129020</wp:posOffset>
                </wp:positionH>
                <wp:positionV relativeFrom="paragraph">
                  <wp:posOffset>-406400</wp:posOffset>
                </wp:positionV>
                <wp:extent cx="1198880" cy="1106805"/>
                <wp:effectExtent l="13970" t="12700" r="12065" b="5080"/>
                <wp:wrapNone/>
                <wp:docPr id="1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1106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0DC8" w:rsidRDefault="008B2D16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009650" cy="1009650"/>
                                  <wp:effectExtent l="0" t="0" r="0" b="0"/>
                                  <wp:docPr id="4" name="Picture 1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9650" cy="1009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margin-left:482.6pt;margin-top:-32pt;width:94.4pt;height:87.15pt;z-index:251664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">
                <v:textbox style="mso-fit-shape-to-text:t">
                  <w:txbxContent>
                    <w:p w:rsidR="009F0DC8" w:rsidRDefault="008B2D16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009650" cy="1009650"/>
                            <wp:effectExtent l="0" t="0" r="0" b="0"/>
                            <wp:docPr id="4" name="Picture 1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9650" cy="1009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1143000</wp:posOffset>
                </wp:positionH>
                <wp:positionV relativeFrom="page">
                  <wp:posOffset>914400</wp:posOffset>
                </wp:positionV>
                <wp:extent cx="2857500" cy="342900"/>
                <wp:effectExtent l="0" t="0" r="0" b="0"/>
                <wp:wrapNone/>
                <wp:docPr id="1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A3C" w:rsidRPr="006777B7" w:rsidRDefault="00681FEB" w:rsidP="00104976">
                            <w:pPr>
                              <w:pStyle w:val="Heading2"/>
                              <w:ind w:left="0"/>
                            </w:pPr>
                            <w:r>
                              <w:t>Steve Langley</w:t>
                            </w:r>
                            <w:r w:rsidR="001E3E44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90pt;margin-top:1in;width:225pt;height:27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yj5tw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" filled="f" stroked="f">
                <v:textbox>
                  <w:txbxContent>
                    <w:p w:rsidR="00AF6A3C" w:rsidRPr="006777B7" w:rsidRDefault="00681FEB" w:rsidP="00104976">
                      <w:pPr>
                        <w:pStyle w:val="Heading2"/>
                        <w:ind w:left="0"/>
                      </w:pPr>
                      <w:r>
                        <w:t>Steve Langley</w:t>
                      </w:r>
                      <w:r w:rsidR="001E3E44"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52608" behindDoc="0" locked="0" layoutInCell="1" allowOverlap="1">
                <wp:simplePos x="0" y="0"/>
                <wp:positionH relativeFrom="page">
                  <wp:posOffset>800100</wp:posOffset>
                </wp:positionH>
                <wp:positionV relativeFrom="page">
                  <wp:posOffset>800100</wp:posOffset>
                </wp:positionV>
                <wp:extent cx="3657600" cy="457200"/>
                <wp:effectExtent l="0" t="0" r="0" b="0"/>
                <wp:wrapNone/>
                <wp:docPr id="1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57600" cy="4572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6" style="position:absolute;margin-left:63pt;margin-top:63pt;width:4in;height:36pt;z-index:25165260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" fillcolor="navy" stroked="f" strokeweight="0" insetpen="t">
                <v:shadow color="#ccc"/>
                <o:lock v:ext="edit" shapetype="t"/>
                <v:textbox inset="2.88pt,2.88pt,2.88pt,2.88pt"/>
                <w10:wrap anchorx="page" anchory="page"/>
              </v:round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50560" behindDoc="0" locked="0" layoutInCell="1" allowOverlap="1">
                <wp:simplePos x="0" y="0"/>
                <wp:positionH relativeFrom="page">
                  <wp:posOffset>5943600</wp:posOffset>
                </wp:positionH>
                <wp:positionV relativeFrom="page">
                  <wp:posOffset>1942465</wp:posOffset>
                </wp:positionV>
                <wp:extent cx="3543300" cy="567055"/>
                <wp:effectExtent l="0" t="8890" r="0" b="5080"/>
                <wp:wrapNone/>
                <wp:docPr id="1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43300" cy="56705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margin-left:468pt;margin-top:152.95pt;width:279pt;height:44.65pt;z-index:25165056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" fillcolor="navy" stroked="f" strokeweight="0" insetpen="t">
                <v:shadow color="#ccc"/>
                <o:lock v:ext="edit" shapetype="t"/>
                <v:textbox inset="2.88pt,2.88pt,2.88pt,2.88pt"/>
                <w10:wrap anchorx="page" anchory="page"/>
              </v:roundrect>
            </w:pict>
          </mc:Fallback>
        </mc:AlternateContent>
      </w:r>
      <w:r w:rsidR="008B7DE6" w:rsidRPr="00E96CC6">
        <w:br w:type="page"/>
      </w: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5829300</wp:posOffset>
                </wp:positionH>
                <wp:positionV relativeFrom="page">
                  <wp:posOffset>1424940</wp:posOffset>
                </wp:positionV>
                <wp:extent cx="3429000" cy="6094730"/>
                <wp:effectExtent l="0" t="0" r="0" b="0"/>
                <wp:wrapNone/>
                <wp:docPr id="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6094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A3C" w:rsidRPr="00681FEB" w:rsidRDefault="005C5356" w:rsidP="00817E41">
                            <w:pPr>
                              <w:pStyle w:val="NoSpacing"/>
                              <w:jc w:val="center"/>
                              <w:rPr>
                                <w:rFonts w:ascii="Lucida Sans Unicode" w:hAnsi="Lucida Sans Unicode" w:cs="Tahoma"/>
                                <w:b/>
                                <w:color w:val="000084"/>
                                <w:spacing w:val="20"/>
                                <w:sz w:val="14"/>
                                <w:szCs w:val="22"/>
                              </w:rPr>
                            </w:pPr>
                            <w:r w:rsidRPr="00681FEB">
                              <w:rPr>
                                <w:rFonts w:ascii="Lucida Sans Unicode" w:hAnsi="Lucida Sans Unicode" w:cs="Tahoma"/>
                                <w:b/>
                                <w:color w:val="000084"/>
                                <w:spacing w:val="20"/>
                                <w:sz w:val="14"/>
                                <w:szCs w:val="22"/>
                              </w:rPr>
                              <w:t>Amateur Football Combination</w:t>
                            </w:r>
                          </w:p>
                          <w:p w:rsidR="000C32F8" w:rsidRPr="00681FEB" w:rsidRDefault="000C32F8" w:rsidP="00817E41">
                            <w:pPr>
                              <w:pStyle w:val="NoSpacing"/>
                              <w:jc w:val="center"/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8"/>
                                <w:szCs w:val="22"/>
                              </w:rPr>
                            </w:pP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8"/>
                                <w:szCs w:val="22"/>
                              </w:rPr>
                              <w:t>Red Shirts, Red Shorts, Red Socks</w:t>
                            </w:r>
                          </w:p>
                          <w:p w:rsidR="000C32F8" w:rsidRPr="00681FEB" w:rsidRDefault="000C32F8" w:rsidP="005C5356">
                            <w:pPr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6"/>
                                <w:szCs w:val="22"/>
                              </w:rPr>
                            </w:pPr>
                          </w:p>
                          <w:p w:rsidR="005C5356" w:rsidRPr="00681FEB" w:rsidRDefault="005C5356" w:rsidP="005C5356">
                            <w:pPr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</w:pP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>From</w:t>
                            </w:r>
                          </w:p>
                          <w:p w:rsidR="00AF6A3C" w:rsidRPr="00681FEB" w:rsidRDefault="005C5356" w:rsidP="000C32F8">
                            <w:pPr>
                              <w:pStyle w:val="NoSpacing"/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</w:pP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>Henry Warne </w:t>
                            </w:r>
                            <w:r w:rsidR="00674AD9"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>(GK)</w:t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</w:r>
                            <w:r w:rsidR="000C32F8"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</w:r>
                            <w:r w:rsidR="008B2D16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 xml:space="preserve">- </w:t>
                            </w:r>
                            <w:bookmarkStart w:id="0" w:name="_GoBack"/>
                            <w:bookmarkEnd w:id="0"/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>Dorkinians </w:t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br/>
                              <w:t>Aidan Chapman </w:t>
                            </w:r>
                            <w:r w:rsidR="00674AD9"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>(Captain)</w:t>
                            </w:r>
                            <w:r w:rsidR="000C32F8"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>- Old Meadonians </w:t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br/>
                              <w:t xml:space="preserve">Charles Gerson  </w:t>
                            </w:r>
                            <w:r w:rsidR="000C32F8"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</w:r>
                            <w:r w:rsidR="004A5380"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>-</w:t>
                            </w:r>
                            <w:r w:rsidR="00587AFD"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 xml:space="preserve"> </w:t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>Old Hamptonians </w:t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br/>
                              <w:t>Charlie Cain </w:t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</w:r>
                            <w:r w:rsidR="000C32F8"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>- Old Meadonians</w:t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br/>
                              <w:t>Chris Heritage </w:t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</w:r>
                            <w:r w:rsidR="000C32F8"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>- Old Hamptonians </w:t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br/>
                              <w:t>Ellis McLennon </w:t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</w:r>
                            <w:r w:rsidR="000C32F8"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>- Old Suttonians</w:t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br/>
                              <w:t>George Proctor </w:t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</w:r>
                            <w:r w:rsidR="000C32F8"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>- Old Suttonians </w:t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br/>
                              <w:t>Manny Soderu </w:t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</w:r>
                            <w:r w:rsidR="000C32F8"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>- Clapham Old Xaverians</w:t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br/>
                              <w:t>Phil Dunnett </w:t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</w:r>
                            <w:r w:rsidR="000C32F8"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>- Old Minchendianians </w:t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br/>
                              <w:t>Ryan Bright </w:t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</w:r>
                            <w:r w:rsidR="000C32F8"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>- Old Meadonians</w:t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br/>
                              <w:t>Sarf Pivano</w:t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</w:r>
                            <w:r w:rsidR="000C32F8"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>- UCL Academicals</w:t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br/>
                              <w:t>Shane Banbridge </w:t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</w:r>
                            <w:r w:rsidR="004A5380"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>- Old Minchendianians</w:t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br/>
                              <w:t xml:space="preserve">Stuart Holt </w:t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</w:r>
                            <w:r w:rsidR="000C32F8"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>- Old Meadonians </w:t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br/>
                              <w:t>Timi Dorgu </w:t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</w:r>
                            <w:r w:rsidR="000C32F8"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>- Old Parmiterians</w:t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br/>
                              <w:t>Zach Francis </w:t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</w:r>
                            <w:r w:rsidR="000C32F8"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>- Old Suttonians </w:t>
                            </w:r>
                          </w:p>
                          <w:p w:rsidR="00817E41" w:rsidRPr="00681FEB" w:rsidRDefault="00817E41" w:rsidP="000C32F8">
                            <w:pPr>
                              <w:pStyle w:val="NoSpacing"/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</w:pPr>
                          </w:p>
                          <w:p w:rsidR="00817E41" w:rsidRPr="00681FEB" w:rsidRDefault="00817E41" w:rsidP="000C32F8">
                            <w:pPr>
                              <w:pStyle w:val="NoSpacing"/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</w:pP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 xml:space="preserve">Manager </w:t>
                            </w:r>
                            <w:r w:rsidR="00587AFD"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</w:r>
                            <w:r w:rsidR="00587AFD"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</w:r>
                            <w:r w:rsidR="00587AFD"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  <w:t xml:space="preserve">- </w:t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>David Cross</w:t>
                            </w:r>
                          </w:p>
                          <w:p w:rsidR="00817E41" w:rsidRPr="00681FEB" w:rsidRDefault="00817E41" w:rsidP="000C32F8">
                            <w:pPr>
                              <w:pStyle w:val="NoSpacing"/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</w:pP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 xml:space="preserve">Coaches </w:t>
                            </w:r>
                            <w:r w:rsidR="00587AFD"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</w:r>
                            <w:r w:rsidR="00587AFD"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</w:r>
                            <w:r w:rsidR="00587AFD"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  <w:t xml:space="preserve">- </w:t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>Chris Parlett &amp; Aaron De Silva</w:t>
                            </w:r>
                          </w:p>
                          <w:p w:rsidR="00817E41" w:rsidRPr="00681FEB" w:rsidRDefault="00817E41" w:rsidP="000C32F8">
                            <w:pPr>
                              <w:pStyle w:val="NoSpacing"/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</w:pPr>
                          </w:p>
                          <w:p w:rsidR="00817E41" w:rsidRPr="00681FEB" w:rsidRDefault="00817E41" w:rsidP="000C32F8">
                            <w:pPr>
                              <w:pStyle w:val="NoSpacing"/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</w:pPr>
                          </w:p>
                          <w:p w:rsidR="00AF6A3C" w:rsidRPr="00681FEB" w:rsidRDefault="000C32F8" w:rsidP="00CA6861">
                            <w:pPr>
                              <w:pStyle w:val="NoSpacing"/>
                              <w:jc w:val="center"/>
                              <w:rPr>
                                <w:rFonts w:ascii="Lucida Sans Unicode" w:hAnsi="Lucida Sans Unicode" w:cs="Tahoma"/>
                                <w:b/>
                                <w:color w:val="000084"/>
                                <w:spacing w:val="20"/>
                                <w:sz w:val="14"/>
                                <w:szCs w:val="22"/>
                              </w:rPr>
                            </w:pPr>
                            <w:r w:rsidRPr="00681FEB">
                              <w:rPr>
                                <w:rFonts w:ascii="Lucida Sans Unicode" w:hAnsi="Lucida Sans Unicode" w:cs="Tahoma"/>
                                <w:b/>
                                <w:color w:val="000084"/>
                                <w:spacing w:val="20"/>
                                <w:sz w:val="14"/>
                                <w:szCs w:val="22"/>
                              </w:rPr>
                              <w:t>Southern Amateur League</w:t>
                            </w:r>
                          </w:p>
                          <w:p w:rsidR="00817E41" w:rsidRPr="00681FEB" w:rsidRDefault="00817E41" w:rsidP="00CA6861">
                            <w:pPr>
                              <w:pStyle w:val="NoSpacing"/>
                              <w:jc w:val="center"/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8"/>
                                <w:szCs w:val="22"/>
                              </w:rPr>
                            </w:pP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8"/>
                                <w:szCs w:val="22"/>
                              </w:rPr>
                              <w:t>Black &amp; Blue Shirts, Black Shorts, Black Socks</w:t>
                            </w:r>
                          </w:p>
                          <w:p w:rsidR="00817E41" w:rsidRPr="00681FEB" w:rsidRDefault="00817E41" w:rsidP="00CA6861">
                            <w:pPr>
                              <w:pStyle w:val="NoSpacing"/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0"/>
                                <w:szCs w:val="22"/>
                              </w:rPr>
                            </w:pPr>
                          </w:p>
                          <w:p w:rsidR="004A5380" w:rsidRPr="00681FEB" w:rsidRDefault="00817E41" w:rsidP="00CA6861">
                            <w:pPr>
                              <w:pStyle w:val="NoSpacing"/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</w:pP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 xml:space="preserve">From </w:t>
                            </w:r>
                          </w:p>
                          <w:p w:rsidR="004A5380" w:rsidRPr="00681FEB" w:rsidRDefault="004A5380" w:rsidP="00CA6861">
                            <w:pPr>
                              <w:pStyle w:val="NoSpacing"/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</w:pP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 xml:space="preserve">Ben Lancaster </w:t>
                            </w:r>
                            <w:r w:rsidR="00674AD9"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>(Gk)</w:t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  <w:t>- Nottsborough</w:t>
                            </w:r>
                          </w:p>
                          <w:p w:rsidR="004A5380" w:rsidRPr="00681FEB" w:rsidRDefault="004A5380" w:rsidP="004A5380">
                            <w:pPr>
                              <w:pStyle w:val="NoSpacing"/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</w:pP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>James Cranston</w:t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  <w:t>- Nottsborough</w:t>
                            </w:r>
                          </w:p>
                          <w:p w:rsidR="004A5380" w:rsidRPr="00681FEB" w:rsidRDefault="004A5380" w:rsidP="004A5380">
                            <w:pPr>
                              <w:pStyle w:val="NoSpacing"/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</w:pP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 xml:space="preserve">Sean Gavin </w:t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  <w:t>- Nottsborough</w:t>
                            </w:r>
                          </w:p>
                          <w:p w:rsidR="004A5380" w:rsidRPr="00681FEB" w:rsidRDefault="004A5380" w:rsidP="004A5380">
                            <w:pPr>
                              <w:pStyle w:val="NoSpacing"/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</w:pP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>Dan Barber</w:t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  <w:t>- Nottsborough</w:t>
                            </w:r>
                          </w:p>
                          <w:p w:rsidR="004A5380" w:rsidRPr="00681FEB" w:rsidRDefault="004A5380" w:rsidP="004A5380">
                            <w:pPr>
                              <w:pStyle w:val="NoSpacing"/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</w:pP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>Richard Parker</w:t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  <w:t>- Nottsborough</w:t>
                            </w:r>
                          </w:p>
                          <w:p w:rsidR="004A5380" w:rsidRPr="00681FEB" w:rsidRDefault="004A5380" w:rsidP="004A5380">
                            <w:pPr>
                              <w:pStyle w:val="NoSpacing"/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</w:pP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>James Cree</w:t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  <w:t>- Polytechnic</w:t>
                            </w:r>
                          </w:p>
                          <w:p w:rsidR="00587AFD" w:rsidRPr="00681FEB" w:rsidRDefault="00587AFD" w:rsidP="004A5380">
                            <w:pPr>
                              <w:pStyle w:val="NoSpacing"/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</w:pP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>Ollie Mongul</w:t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  <w:t>- Polytechnic</w:t>
                            </w:r>
                          </w:p>
                          <w:p w:rsidR="00587AFD" w:rsidRPr="00681FEB" w:rsidRDefault="00587AFD" w:rsidP="004A5380">
                            <w:pPr>
                              <w:pStyle w:val="NoSpacing"/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</w:pP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>Graham Harrisom</w:t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  <w:t>- Polytechnic</w:t>
                            </w:r>
                          </w:p>
                          <w:p w:rsidR="00587AFD" w:rsidRPr="00681FEB" w:rsidRDefault="00587AFD" w:rsidP="004A5380">
                            <w:pPr>
                              <w:pStyle w:val="NoSpacing"/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</w:pP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>L</w:t>
                            </w:r>
                            <w:r w:rsidR="00CA6861"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>e</w:t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>e Raji</w:t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  <w:t>- Polytechnic</w:t>
                            </w:r>
                          </w:p>
                          <w:p w:rsidR="00587AFD" w:rsidRPr="00681FEB" w:rsidRDefault="00587AFD" w:rsidP="004A5380">
                            <w:pPr>
                              <w:pStyle w:val="NoSpacing"/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</w:pP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>Paul Bogle-Fearon</w:t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  <w:t>- Alleyn Old Boys</w:t>
                            </w:r>
                          </w:p>
                          <w:p w:rsidR="00587AFD" w:rsidRPr="00681FEB" w:rsidRDefault="00587AFD" w:rsidP="004A5380">
                            <w:pPr>
                              <w:pStyle w:val="NoSpacing"/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</w:pP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>Jordan Greaves</w:t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  <w:t>- Alleyn Old Boys</w:t>
                            </w:r>
                          </w:p>
                          <w:p w:rsidR="00587AFD" w:rsidRPr="00681FEB" w:rsidRDefault="00587AFD" w:rsidP="004A5380">
                            <w:pPr>
                              <w:pStyle w:val="NoSpacing"/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</w:pP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>Rhys Watling</w:t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  <w:t>- Bank of England</w:t>
                            </w:r>
                          </w:p>
                          <w:p w:rsidR="00587AFD" w:rsidRPr="00681FEB" w:rsidRDefault="00587AFD" w:rsidP="004A5380">
                            <w:pPr>
                              <w:pStyle w:val="NoSpacing"/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</w:pP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>Scott Ensom</w:t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  <w:t>- Actonians Assoc</w:t>
                            </w:r>
                          </w:p>
                          <w:p w:rsidR="00587AFD" w:rsidRPr="00681FEB" w:rsidRDefault="00587AFD" w:rsidP="004A5380">
                            <w:pPr>
                              <w:pStyle w:val="NoSpacing"/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</w:pP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>Phil Obi</w:t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  <w:t>- Ibis Eagles</w:t>
                            </w:r>
                          </w:p>
                          <w:p w:rsidR="00587AFD" w:rsidRPr="00681FEB" w:rsidRDefault="00587AFD" w:rsidP="004A5380">
                            <w:pPr>
                              <w:pStyle w:val="NoSpacing"/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</w:pPr>
                          </w:p>
                          <w:p w:rsidR="00587AFD" w:rsidRPr="00681FEB" w:rsidRDefault="00587AFD" w:rsidP="004A5380">
                            <w:pPr>
                              <w:pStyle w:val="NoSpacing"/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</w:pP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 xml:space="preserve">Manager </w:t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  <w:t>- Bob Leeds</w:t>
                            </w:r>
                          </w:p>
                          <w:p w:rsidR="00587AFD" w:rsidRPr="00681FEB" w:rsidRDefault="00587AFD" w:rsidP="004A5380">
                            <w:pPr>
                              <w:pStyle w:val="NoSpacing"/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</w:pP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 xml:space="preserve">Coach </w:t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  <w:t>- Pat Folan</w:t>
                            </w:r>
                          </w:p>
                          <w:p w:rsidR="00CA6861" w:rsidRPr="00681FEB" w:rsidRDefault="00CA6861" w:rsidP="004A5380">
                            <w:pPr>
                              <w:pStyle w:val="NoSpacing"/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</w:pPr>
                          </w:p>
                          <w:p w:rsidR="00D34F06" w:rsidRPr="00681FEB" w:rsidRDefault="00D34F06" w:rsidP="004A5380">
                            <w:pPr>
                              <w:pStyle w:val="NoSpacing"/>
                              <w:rPr>
                                <w:rFonts w:ascii="Lucida Sans Unicode" w:hAnsi="Lucida Sans Unicode" w:cs="Tahoma"/>
                                <w:b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</w:pPr>
                          </w:p>
                          <w:p w:rsidR="00587AFD" w:rsidRPr="00681FEB" w:rsidRDefault="00587AFD" w:rsidP="004A5380">
                            <w:pPr>
                              <w:pStyle w:val="NoSpacing"/>
                              <w:rPr>
                                <w:rFonts w:ascii="Lucida Sans Unicode" w:hAnsi="Lucida Sans Unicode" w:cs="Tahoma"/>
                                <w:b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</w:pPr>
                            <w:r w:rsidRPr="00681FEB">
                              <w:rPr>
                                <w:rFonts w:ascii="Lucida Sans Unicode" w:hAnsi="Lucida Sans Unicode" w:cs="Tahoma"/>
                                <w:b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>Match Officials</w:t>
                            </w:r>
                          </w:p>
                          <w:p w:rsidR="00587AFD" w:rsidRPr="00681FEB" w:rsidRDefault="00587AFD" w:rsidP="00CA6861">
                            <w:pPr>
                              <w:pStyle w:val="NoSpacing"/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</w:pP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 xml:space="preserve">Referee </w:t>
                            </w:r>
                            <w:r w:rsidR="00CA6861"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 xml:space="preserve">- </w:t>
                            </w:r>
                            <w:r w:rsidR="00CA6861"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</w:r>
                            <w:r w:rsidR="00CA6861"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>Deryl David</w:t>
                            </w:r>
                          </w:p>
                          <w:p w:rsidR="00587AFD" w:rsidRPr="00681FEB" w:rsidRDefault="00CA6861" w:rsidP="004A5380">
                            <w:pPr>
                              <w:pStyle w:val="NoSpacing"/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</w:pP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>A</w:t>
                            </w:r>
                            <w:r w:rsidR="00587AFD"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>ssistant Referees –</w:t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</w:r>
                            <w:r w:rsidR="00587AFD"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 xml:space="preserve">Derrick Coe &amp; Geoff </w:t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>Blackmore</w:t>
                            </w:r>
                          </w:p>
                          <w:p w:rsidR="00CA6861" w:rsidRPr="00681FEB" w:rsidRDefault="00CA6861" w:rsidP="004A5380">
                            <w:pPr>
                              <w:pStyle w:val="NoSpacing"/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</w:pP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>4</w:t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 xml:space="preserve"> Official- </w:t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</w: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ab/>
                              <w:t>Liam Giles</w:t>
                            </w:r>
                          </w:p>
                          <w:p w:rsidR="00CA6861" w:rsidRPr="00681FEB" w:rsidRDefault="00CA6861" w:rsidP="004A5380">
                            <w:pPr>
                              <w:pStyle w:val="NoSpacing"/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0"/>
                                <w:szCs w:val="22"/>
                              </w:rPr>
                            </w:pPr>
                            <w:r w:rsidRPr="00681FEB"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0"/>
                                <w:szCs w:val="22"/>
                              </w:rPr>
                              <w:t>Our thanks to Bob Coates for supplying the Match Officials</w:t>
                            </w:r>
                          </w:p>
                          <w:p w:rsidR="00D34F06" w:rsidRDefault="00D34F06" w:rsidP="004A5380">
                            <w:pPr>
                              <w:pStyle w:val="NoSpacing"/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8"/>
                                <w:szCs w:val="22"/>
                              </w:rPr>
                            </w:pPr>
                          </w:p>
                          <w:p w:rsidR="00D34F06" w:rsidRPr="00D34F06" w:rsidRDefault="00D34F06" w:rsidP="00674AD9">
                            <w:pPr>
                              <w:pStyle w:val="list2"/>
                              <w:ind w:firstLine="0"/>
                              <w:jc w:val="center"/>
                              <w:rPr>
                                <w:rFonts w:ascii="Lucida Sans Unicode" w:hAnsi="Lucida Sans Unicode" w:cs="Tahoma"/>
                                <w:b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Lucida Sans Unicode" w:hAnsi="Lucida Sans Unicode" w:cs="Tahoma"/>
                                <w:b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  <w:t>!</w:t>
                            </w:r>
                          </w:p>
                          <w:p w:rsidR="00D34F06" w:rsidRDefault="00D34F06" w:rsidP="00D34F06">
                            <w:pPr>
                              <w:pStyle w:val="list2"/>
                              <w:ind w:firstLine="0"/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</w:pPr>
                          </w:p>
                          <w:p w:rsidR="00D34F06" w:rsidRDefault="00D34F06" w:rsidP="00D34F06">
                            <w:pPr>
                              <w:pStyle w:val="list2"/>
                              <w:ind w:firstLine="0"/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</w:pPr>
                          </w:p>
                          <w:p w:rsidR="00D34F06" w:rsidRPr="004A5380" w:rsidRDefault="00D34F06" w:rsidP="00D34F06">
                            <w:pPr>
                              <w:pStyle w:val="list2"/>
                              <w:ind w:firstLine="0"/>
                              <w:rPr>
                                <w:rFonts w:ascii="Lucida Sans Unicode" w:hAnsi="Lucida Sans Unicode" w:cs="Tahoma"/>
                                <w:color w:val="000084"/>
                                <w:spacing w:val="20"/>
                                <w:sz w:val="1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margin-left:459pt;margin-top:112.2pt;width:270pt;height:479.9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" filled="f" stroked="f">
                <v:textbox>
                  <w:txbxContent>
                    <w:p w:rsidR="00AF6A3C" w:rsidRPr="00681FEB" w:rsidRDefault="005C5356" w:rsidP="00817E41">
                      <w:pPr>
                        <w:pStyle w:val="NoSpacing"/>
                        <w:jc w:val="center"/>
                        <w:rPr>
                          <w:rFonts w:ascii="Lucida Sans Unicode" w:hAnsi="Lucida Sans Unicode" w:cs="Tahoma"/>
                          <w:b/>
                          <w:color w:val="000084"/>
                          <w:spacing w:val="20"/>
                          <w:sz w:val="14"/>
                          <w:szCs w:val="22"/>
                        </w:rPr>
                      </w:pPr>
                      <w:r w:rsidRPr="00681FEB">
                        <w:rPr>
                          <w:rFonts w:ascii="Lucida Sans Unicode" w:hAnsi="Lucida Sans Unicode" w:cs="Tahoma"/>
                          <w:b/>
                          <w:color w:val="000084"/>
                          <w:spacing w:val="20"/>
                          <w:sz w:val="14"/>
                          <w:szCs w:val="22"/>
                        </w:rPr>
                        <w:t>Amateur Football Combination</w:t>
                      </w:r>
                    </w:p>
                    <w:p w:rsidR="000C32F8" w:rsidRPr="00681FEB" w:rsidRDefault="000C32F8" w:rsidP="00817E41">
                      <w:pPr>
                        <w:pStyle w:val="NoSpacing"/>
                        <w:jc w:val="center"/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8"/>
                          <w:szCs w:val="22"/>
                        </w:rPr>
                      </w:pP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8"/>
                          <w:szCs w:val="22"/>
                        </w:rPr>
                        <w:t>Red Shirts, Red Shorts, Red Socks</w:t>
                      </w:r>
                    </w:p>
                    <w:p w:rsidR="000C32F8" w:rsidRPr="00681FEB" w:rsidRDefault="000C32F8" w:rsidP="005C5356">
                      <w:pPr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6"/>
                          <w:szCs w:val="22"/>
                        </w:rPr>
                      </w:pPr>
                    </w:p>
                    <w:p w:rsidR="005C5356" w:rsidRPr="00681FEB" w:rsidRDefault="005C5356" w:rsidP="005C5356">
                      <w:pPr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</w:pP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>From</w:t>
                      </w:r>
                    </w:p>
                    <w:p w:rsidR="00AF6A3C" w:rsidRPr="00681FEB" w:rsidRDefault="005C5356" w:rsidP="000C32F8">
                      <w:pPr>
                        <w:pStyle w:val="NoSpacing"/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</w:pP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>Henry Warne </w:t>
                      </w:r>
                      <w:r w:rsidR="00674AD9"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>(GK)</w:t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</w:r>
                      <w:r w:rsidR="000C32F8"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</w:r>
                      <w:r w:rsidR="008B2D16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 xml:space="preserve">- </w:t>
                      </w:r>
                      <w:bookmarkStart w:id="1" w:name="_GoBack"/>
                      <w:bookmarkEnd w:id="1"/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>Dorkinians </w:t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br/>
                        <w:t>Aidan Chapman </w:t>
                      </w:r>
                      <w:r w:rsidR="00674AD9"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>(Captain)</w:t>
                      </w:r>
                      <w:r w:rsidR="000C32F8"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>- Old Meadonians </w:t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br/>
                        <w:t xml:space="preserve">Charles Gerson  </w:t>
                      </w:r>
                      <w:r w:rsidR="000C32F8"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</w:r>
                      <w:r w:rsidR="004A5380"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>-</w:t>
                      </w:r>
                      <w:r w:rsidR="00587AFD"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 xml:space="preserve"> </w:t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>Old Hamptonians </w:t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br/>
                        <w:t>Charlie Cain </w:t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</w:r>
                      <w:r w:rsidR="000C32F8"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>- Old Meadonians</w:t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br/>
                        <w:t>Chris Heritage </w:t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</w:r>
                      <w:r w:rsidR="000C32F8"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>- Old Hamptonians </w:t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br/>
                        <w:t>Ellis McLennon </w:t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</w:r>
                      <w:r w:rsidR="000C32F8"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>- Old Suttonians</w:t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br/>
                        <w:t>George Proctor </w:t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</w:r>
                      <w:r w:rsidR="000C32F8"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>- Old Suttonians </w:t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br/>
                        <w:t>Manny Soderu </w:t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</w:r>
                      <w:r w:rsidR="000C32F8"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>- Clapham Old Xaverians</w:t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br/>
                        <w:t>Phil Dunnett </w:t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</w:r>
                      <w:r w:rsidR="000C32F8"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>- Old Minchendianians </w:t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br/>
                        <w:t>Ryan Bright </w:t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</w:r>
                      <w:r w:rsidR="000C32F8"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>- Old Meadonians</w:t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br/>
                        <w:t>Sarf Pivano</w:t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</w:r>
                      <w:r w:rsidR="000C32F8"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>- UCL Academicals</w:t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br/>
                        <w:t>Shane Banbridge </w:t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</w:r>
                      <w:r w:rsidR="004A5380"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>- Old Minchendianians</w:t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br/>
                        <w:t xml:space="preserve">Stuart Holt </w:t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</w:r>
                      <w:r w:rsidR="000C32F8"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>- Old Meadonians </w:t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br/>
                        <w:t>Timi Dorgu </w:t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</w:r>
                      <w:r w:rsidR="000C32F8"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>- Old Parmiterians</w:t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br/>
                        <w:t>Zach Francis </w:t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</w:r>
                      <w:r w:rsidR="000C32F8"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>- Old Suttonians </w:t>
                      </w:r>
                    </w:p>
                    <w:p w:rsidR="00817E41" w:rsidRPr="00681FEB" w:rsidRDefault="00817E41" w:rsidP="000C32F8">
                      <w:pPr>
                        <w:pStyle w:val="NoSpacing"/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</w:pPr>
                    </w:p>
                    <w:p w:rsidR="00817E41" w:rsidRPr="00681FEB" w:rsidRDefault="00817E41" w:rsidP="000C32F8">
                      <w:pPr>
                        <w:pStyle w:val="NoSpacing"/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</w:pP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 xml:space="preserve">Manager </w:t>
                      </w:r>
                      <w:r w:rsidR="00587AFD"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</w:r>
                      <w:r w:rsidR="00587AFD"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</w:r>
                      <w:r w:rsidR="00587AFD"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  <w:t xml:space="preserve">- </w:t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>David Cross</w:t>
                      </w:r>
                    </w:p>
                    <w:p w:rsidR="00817E41" w:rsidRPr="00681FEB" w:rsidRDefault="00817E41" w:rsidP="000C32F8">
                      <w:pPr>
                        <w:pStyle w:val="NoSpacing"/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</w:pP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 xml:space="preserve">Coaches </w:t>
                      </w:r>
                      <w:r w:rsidR="00587AFD"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</w:r>
                      <w:r w:rsidR="00587AFD"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</w:r>
                      <w:r w:rsidR="00587AFD"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  <w:t xml:space="preserve">- </w:t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>Chris Parlett &amp; Aaron De Silva</w:t>
                      </w:r>
                    </w:p>
                    <w:p w:rsidR="00817E41" w:rsidRPr="00681FEB" w:rsidRDefault="00817E41" w:rsidP="000C32F8">
                      <w:pPr>
                        <w:pStyle w:val="NoSpacing"/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</w:pPr>
                    </w:p>
                    <w:p w:rsidR="00817E41" w:rsidRPr="00681FEB" w:rsidRDefault="00817E41" w:rsidP="000C32F8">
                      <w:pPr>
                        <w:pStyle w:val="NoSpacing"/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</w:pPr>
                    </w:p>
                    <w:p w:rsidR="00AF6A3C" w:rsidRPr="00681FEB" w:rsidRDefault="000C32F8" w:rsidP="00CA6861">
                      <w:pPr>
                        <w:pStyle w:val="NoSpacing"/>
                        <w:jc w:val="center"/>
                        <w:rPr>
                          <w:rFonts w:ascii="Lucida Sans Unicode" w:hAnsi="Lucida Sans Unicode" w:cs="Tahoma"/>
                          <w:b/>
                          <w:color w:val="000084"/>
                          <w:spacing w:val="20"/>
                          <w:sz w:val="14"/>
                          <w:szCs w:val="22"/>
                        </w:rPr>
                      </w:pPr>
                      <w:r w:rsidRPr="00681FEB">
                        <w:rPr>
                          <w:rFonts w:ascii="Lucida Sans Unicode" w:hAnsi="Lucida Sans Unicode" w:cs="Tahoma"/>
                          <w:b/>
                          <w:color w:val="000084"/>
                          <w:spacing w:val="20"/>
                          <w:sz w:val="14"/>
                          <w:szCs w:val="22"/>
                        </w:rPr>
                        <w:t>Southern Amateur League</w:t>
                      </w:r>
                    </w:p>
                    <w:p w:rsidR="00817E41" w:rsidRPr="00681FEB" w:rsidRDefault="00817E41" w:rsidP="00CA6861">
                      <w:pPr>
                        <w:pStyle w:val="NoSpacing"/>
                        <w:jc w:val="center"/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8"/>
                          <w:szCs w:val="22"/>
                        </w:rPr>
                      </w:pP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8"/>
                          <w:szCs w:val="22"/>
                        </w:rPr>
                        <w:t>Black &amp; Blue Shirts, Black Shorts, Black Socks</w:t>
                      </w:r>
                    </w:p>
                    <w:p w:rsidR="00817E41" w:rsidRPr="00681FEB" w:rsidRDefault="00817E41" w:rsidP="00CA6861">
                      <w:pPr>
                        <w:pStyle w:val="NoSpacing"/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0"/>
                          <w:szCs w:val="22"/>
                        </w:rPr>
                      </w:pPr>
                    </w:p>
                    <w:p w:rsidR="004A5380" w:rsidRPr="00681FEB" w:rsidRDefault="00817E41" w:rsidP="00CA6861">
                      <w:pPr>
                        <w:pStyle w:val="NoSpacing"/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</w:pP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 xml:space="preserve">From </w:t>
                      </w:r>
                    </w:p>
                    <w:p w:rsidR="004A5380" w:rsidRPr="00681FEB" w:rsidRDefault="004A5380" w:rsidP="00CA6861">
                      <w:pPr>
                        <w:pStyle w:val="NoSpacing"/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</w:pP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 xml:space="preserve">Ben Lancaster </w:t>
                      </w:r>
                      <w:r w:rsidR="00674AD9"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>(Gk)</w:t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  <w:t>- Nottsborough</w:t>
                      </w:r>
                    </w:p>
                    <w:p w:rsidR="004A5380" w:rsidRPr="00681FEB" w:rsidRDefault="004A5380" w:rsidP="004A5380">
                      <w:pPr>
                        <w:pStyle w:val="NoSpacing"/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</w:pP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>James Cranston</w:t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  <w:t>- Nottsborough</w:t>
                      </w:r>
                    </w:p>
                    <w:p w:rsidR="004A5380" w:rsidRPr="00681FEB" w:rsidRDefault="004A5380" w:rsidP="004A5380">
                      <w:pPr>
                        <w:pStyle w:val="NoSpacing"/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</w:pP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 xml:space="preserve">Sean Gavin </w:t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  <w:t>- Nottsborough</w:t>
                      </w:r>
                    </w:p>
                    <w:p w:rsidR="004A5380" w:rsidRPr="00681FEB" w:rsidRDefault="004A5380" w:rsidP="004A5380">
                      <w:pPr>
                        <w:pStyle w:val="NoSpacing"/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</w:pP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>Dan Barber</w:t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  <w:t>- Nottsborough</w:t>
                      </w:r>
                    </w:p>
                    <w:p w:rsidR="004A5380" w:rsidRPr="00681FEB" w:rsidRDefault="004A5380" w:rsidP="004A5380">
                      <w:pPr>
                        <w:pStyle w:val="NoSpacing"/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</w:pP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>Richard Parker</w:t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  <w:t>- Nottsborough</w:t>
                      </w:r>
                    </w:p>
                    <w:p w:rsidR="004A5380" w:rsidRPr="00681FEB" w:rsidRDefault="004A5380" w:rsidP="004A5380">
                      <w:pPr>
                        <w:pStyle w:val="NoSpacing"/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</w:pP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>James Cree</w:t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  <w:t>- Polytechnic</w:t>
                      </w:r>
                    </w:p>
                    <w:p w:rsidR="00587AFD" w:rsidRPr="00681FEB" w:rsidRDefault="00587AFD" w:rsidP="004A5380">
                      <w:pPr>
                        <w:pStyle w:val="NoSpacing"/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</w:pP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>Ollie Mongul</w:t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  <w:t>- Polytechnic</w:t>
                      </w:r>
                    </w:p>
                    <w:p w:rsidR="00587AFD" w:rsidRPr="00681FEB" w:rsidRDefault="00587AFD" w:rsidP="004A5380">
                      <w:pPr>
                        <w:pStyle w:val="NoSpacing"/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</w:pP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>Graham Harrisom</w:t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  <w:t>- Polytechnic</w:t>
                      </w:r>
                    </w:p>
                    <w:p w:rsidR="00587AFD" w:rsidRPr="00681FEB" w:rsidRDefault="00587AFD" w:rsidP="004A5380">
                      <w:pPr>
                        <w:pStyle w:val="NoSpacing"/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</w:pP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>L</w:t>
                      </w:r>
                      <w:r w:rsidR="00CA6861"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>e</w:t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>e Raji</w:t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  <w:t>- Polytechnic</w:t>
                      </w:r>
                    </w:p>
                    <w:p w:rsidR="00587AFD" w:rsidRPr="00681FEB" w:rsidRDefault="00587AFD" w:rsidP="004A5380">
                      <w:pPr>
                        <w:pStyle w:val="NoSpacing"/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</w:pP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>Paul Bogle-Fearon</w:t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  <w:t>- Alleyn Old Boys</w:t>
                      </w:r>
                    </w:p>
                    <w:p w:rsidR="00587AFD" w:rsidRPr="00681FEB" w:rsidRDefault="00587AFD" w:rsidP="004A5380">
                      <w:pPr>
                        <w:pStyle w:val="NoSpacing"/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</w:pP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>Jordan Greaves</w:t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  <w:t>- Alleyn Old Boys</w:t>
                      </w:r>
                    </w:p>
                    <w:p w:rsidR="00587AFD" w:rsidRPr="00681FEB" w:rsidRDefault="00587AFD" w:rsidP="004A5380">
                      <w:pPr>
                        <w:pStyle w:val="NoSpacing"/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</w:pP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>Rhys Watling</w:t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  <w:t>- Bank of England</w:t>
                      </w:r>
                    </w:p>
                    <w:p w:rsidR="00587AFD" w:rsidRPr="00681FEB" w:rsidRDefault="00587AFD" w:rsidP="004A5380">
                      <w:pPr>
                        <w:pStyle w:val="NoSpacing"/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</w:pP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>Scott Ensom</w:t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  <w:t>- Actonians Assoc</w:t>
                      </w:r>
                    </w:p>
                    <w:p w:rsidR="00587AFD" w:rsidRPr="00681FEB" w:rsidRDefault="00587AFD" w:rsidP="004A5380">
                      <w:pPr>
                        <w:pStyle w:val="NoSpacing"/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</w:pP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>Phil Obi</w:t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  <w:t>- Ibis Eagles</w:t>
                      </w:r>
                    </w:p>
                    <w:p w:rsidR="00587AFD" w:rsidRPr="00681FEB" w:rsidRDefault="00587AFD" w:rsidP="004A5380">
                      <w:pPr>
                        <w:pStyle w:val="NoSpacing"/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</w:pPr>
                    </w:p>
                    <w:p w:rsidR="00587AFD" w:rsidRPr="00681FEB" w:rsidRDefault="00587AFD" w:rsidP="004A5380">
                      <w:pPr>
                        <w:pStyle w:val="NoSpacing"/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</w:pP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 xml:space="preserve">Manager </w:t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  <w:t>- Bob Leeds</w:t>
                      </w:r>
                    </w:p>
                    <w:p w:rsidR="00587AFD" w:rsidRPr="00681FEB" w:rsidRDefault="00587AFD" w:rsidP="004A5380">
                      <w:pPr>
                        <w:pStyle w:val="NoSpacing"/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</w:pP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 xml:space="preserve">Coach </w:t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  <w:t>- Pat Folan</w:t>
                      </w:r>
                    </w:p>
                    <w:p w:rsidR="00CA6861" w:rsidRPr="00681FEB" w:rsidRDefault="00CA6861" w:rsidP="004A5380">
                      <w:pPr>
                        <w:pStyle w:val="NoSpacing"/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</w:pPr>
                    </w:p>
                    <w:p w:rsidR="00D34F06" w:rsidRPr="00681FEB" w:rsidRDefault="00D34F06" w:rsidP="004A5380">
                      <w:pPr>
                        <w:pStyle w:val="NoSpacing"/>
                        <w:rPr>
                          <w:rFonts w:ascii="Lucida Sans Unicode" w:hAnsi="Lucida Sans Unicode" w:cs="Tahoma"/>
                          <w:b/>
                          <w:color w:val="000084"/>
                          <w:spacing w:val="20"/>
                          <w:sz w:val="12"/>
                          <w:szCs w:val="22"/>
                        </w:rPr>
                      </w:pPr>
                    </w:p>
                    <w:p w:rsidR="00587AFD" w:rsidRPr="00681FEB" w:rsidRDefault="00587AFD" w:rsidP="004A5380">
                      <w:pPr>
                        <w:pStyle w:val="NoSpacing"/>
                        <w:rPr>
                          <w:rFonts w:ascii="Lucida Sans Unicode" w:hAnsi="Lucida Sans Unicode" w:cs="Tahoma"/>
                          <w:b/>
                          <w:color w:val="000084"/>
                          <w:spacing w:val="20"/>
                          <w:sz w:val="12"/>
                          <w:szCs w:val="22"/>
                        </w:rPr>
                      </w:pPr>
                      <w:r w:rsidRPr="00681FEB">
                        <w:rPr>
                          <w:rFonts w:ascii="Lucida Sans Unicode" w:hAnsi="Lucida Sans Unicode" w:cs="Tahoma"/>
                          <w:b/>
                          <w:color w:val="000084"/>
                          <w:spacing w:val="20"/>
                          <w:sz w:val="12"/>
                          <w:szCs w:val="22"/>
                        </w:rPr>
                        <w:t>Match Officials</w:t>
                      </w:r>
                    </w:p>
                    <w:p w:rsidR="00587AFD" w:rsidRPr="00681FEB" w:rsidRDefault="00587AFD" w:rsidP="00CA6861">
                      <w:pPr>
                        <w:pStyle w:val="NoSpacing"/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</w:pP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 xml:space="preserve">Referee </w:t>
                      </w:r>
                      <w:r w:rsidR="00CA6861"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 xml:space="preserve">- </w:t>
                      </w:r>
                      <w:r w:rsidR="00CA6861"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</w:r>
                      <w:r w:rsidR="00CA6861"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>Deryl David</w:t>
                      </w:r>
                    </w:p>
                    <w:p w:rsidR="00587AFD" w:rsidRPr="00681FEB" w:rsidRDefault="00CA6861" w:rsidP="004A5380">
                      <w:pPr>
                        <w:pStyle w:val="NoSpacing"/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</w:pP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>A</w:t>
                      </w:r>
                      <w:r w:rsidR="00587AFD"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>ssistant Referees –</w:t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</w:r>
                      <w:r w:rsidR="00587AFD"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 xml:space="preserve">Derrick Coe &amp; Geoff </w:t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>Blackmore</w:t>
                      </w:r>
                    </w:p>
                    <w:p w:rsidR="00CA6861" w:rsidRPr="00681FEB" w:rsidRDefault="00CA6861" w:rsidP="004A5380">
                      <w:pPr>
                        <w:pStyle w:val="NoSpacing"/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</w:pP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>4</w:t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  <w:vertAlign w:val="superscript"/>
                        </w:rPr>
                        <w:t>th</w:t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 xml:space="preserve"> Official- </w:t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</w: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  <w:tab/>
                        <w:t>Liam Giles</w:t>
                      </w:r>
                    </w:p>
                    <w:p w:rsidR="00CA6861" w:rsidRPr="00681FEB" w:rsidRDefault="00CA6861" w:rsidP="004A5380">
                      <w:pPr>
                        <w:pStyle w:val="NoSpacing"/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0"/>
                          <w:szCs w:val="22"/>
                        </w:rPr>
                      </w:pPr>
                      <w:r w:rsidRPr="00681FEB"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0"/>
                          <w:szCs w:val="22"/>
                        </w:rPr>
                        <w:t>Our thanks to Bob Coates for supplying the Match Officials</w:t>
                      </w:r>
                    </w:p>
                    <w:p w:rsidR="00D34F06" w:rsidRDefault="00D34F06" w:rsidP="004A5380">
                      <w:pPr>
                        <w:pStyle w:val="NoSpacing"/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8"/>
                          <w:szCs w:val="22"/>
                        </w:rPr>
                      </w:pPr>
                    </w:p>
                    <w:p w:rsidR="00D34F06" w:rsidRPr="00D34F06" w:rsidRDefault="00D34F06" w:rsidP="00674AD9">
                      <w:pPr>
                        <w:pStyle w:val="list2"/>
                        <w:ind w:firstLine="0"/>
                        <w:jc w:val="center"/>
                        <w:rPr>
                          <w:rFonts w:ascii="Lucida Sans Unicode" w:hAnsi="Lucida Sans Unicode" w:cs="Tahoma"/>
                          <w:b/>
                          <w:color w:val="000084"/>
                          <w:spacing w:val="20"/>
                          <w:sz w:val="12"/>
                          <w:szCs w:val="22"/>
                        </w:rPr>
                      </w:pPr>
                      <w:r>
                        <w:rPr>
                          <w:rFonts w:ascii="Lucida Sans Unicode" w:hAnsi="Lucida Sans Unicode" w:cs="Tahoma"/>
                          <w:b/>
                          <w:color w:val="000084"/>
                          <w:spacing w:val="20"/>
                          <w:sz w:val="12"/>
                          <w:szCs w:val="22"/>
                        </w:rPr>
                        <w:t>!</w:t>
                      </w:r>
                    </w:p>
                    <w:p w:rsidR="00D34F06" w:rsidRDefault="00D34F06" w:rsidP="00D34F06">
                      <w:pPr>
                        <w:pStyle w:val="list2"/>
                        <w:ind w:firstLine="0"/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</w:pPr>
                    </w:p>
                    <w:p w:rsidR="00D34F06" w:rsidRDefault="00D34F06" w:rsidP="00D34F06">
                      <w:pPr>
                        <w:pStyle w:val="list2"/>
                        <w:ind w:firstLine="0"/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</w:pPr>
                    </w:p>
                    <w:p w:rsidR="00D34F06" w:rsidRPr="004A5380" w:rsidRDefault="00D34F06" w:rsidP="00D34F06">
                      <w:pPr>
                        <w:pStyle w:val="list2"/>
                        <w:ind w:firstLine="0"/>
                        <w:rPr>
                          <w:rFonts w:ascii="Lucida Sans Unicode" w:hAnsi="Lucida Sans Unicode" w:cs="Tahoma"/>
                          <w:color w:val="000084"/>
                          <w:spacing w:val="20"/>
                          <w:sz w:val="1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485775</wp:posOffset>
                </wp:positionV>
                <wp:extent cx="3129915" cy="2051685"/>
                <wp:effectExtent l="6350" t="9525" r="5080" b="13335"/>
                <wp:wrapNone/>
                <wp:docPr id="1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9915" cy="2051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5BB" w:rsidRDefault="008B2D16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2933700" cy="1952625"/>
                                  <wp:effectExtent l="0" t="0" r="0" b="9525"/>
                                  <wp:docPr id="5" name="Picture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0" cy="1952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3" type="#_x0000_t202" style="position:absolute;margin-left:-2.5pt;margin-top:38.25pt;width:246.45pt;height:161.55pt;z-index:25166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">
                <v:textbox style="mso-fit-shape-to-text:t">
                  <w:txbxContent>
                    <w:p w:rsidR="005F15BB" w:rsidRDefault="008B2D16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2933700" cy="1952625"/>
                            <wp:effectExtent l="0" t="0" r="0" b="9525"/>
                            <wp:docPr id="5" name="Picture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0" cy="1952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page">
                  <wp:posOffset>839470</wp:posOffset>
                </wp:positionH>
                <wp:positionV relativeFrom="page">
                  <wp:posOffset>3053080</wp:posOffset>
                </wp:positionV>
                <wp:extent cx="3489960" cy="4170680"/>
                <wp:effectExtent l="1270" t="0" r="4445" b="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960" cy="417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15BB" w:rsidRPr="005F15BB" w:rsidRDefault="005F15BB" w:rsidP="002D063C">
                            <w:pPr>
                              <w:pStyle w:val="BodyText1"/>
                              <w:rPr>
                                <w:sz w:val="18"/>
                              </w:rPr>
                            </w:pPr>
                          </w:p>
                          <w:p w:rsidR="005F15BB" w:rsidRPr="005F15BB" w:rsidRDefault="005F15BB" w:rsidP="002D063C">
                            <w:pPr>
                              <w:pStyle w:val="BodyText1"/>
                              <w:rPr>
                                <w:sz w:val="18"/>
                              </w:rPr>
                            </w:pPr>
                          </w:p>
                          <w:p w:rsidR="00817E41" w:rsidRDefault="00817E41" w:rsidP="002D063C">
                            <w:pPr>
                              <w:pStyle w:val="BodyText1"/>
                              <w:rPr>
                                <w:rFonts w:ascii="Lucida Sans Unicode" w:hAnsi="Lucida Sans Unicode" w:cs="Tahoma"/>
                                <w:i w:val="0"/>
                                <w:spacing w:val="20"/>
                                <w:sz w:val="12"/>
                              </w:rPr>
                            </w:pPr>
                          </w:p>
                          <w:p w:rsidR="00AF6A3C" w:rsidRPr="00817E41" w:rsidRDefault="00747C9E" w:rsidP="002D063C">
                            <w:pPr>
                              <w:pStyle w:val="BodyText1"/>
                              <w:rPr>
                                <w:rFonts w:ascii="Lucida Sans Unicode" w:hAnsi="Lucida Sans Unicode" w:cs="Tahoma"/>
                                <w:i w:val="0"/>
                                <w:spacing w:val="20"/>
                                <w:sz w:val="12"/>
                              </w:rPr>
                            </w:pPr>
                            <w:r w:rsidRPr="00817E41">
                              <w:rPr>
                                <w:rFonts w:ascii="Lucida Sans Unicode" w:hAnsi="Lucida Sans Unicode" w:cs="Tahoma"/>
                                <w:i w:val="0"/>
                                <w:spacing w:val="20"/>
                                <w:sz w:val="12"/>
                              </w:rPr>
                              <w:t xml:space="preserve">On behalf of the Amateur Football Combination I </w:t>
                            </w:r>
                            <w:r w:rsidR="005F15BB" w:rsidRPr="00817E41">
                              <w:rPr>
                                <w:rFonts w:ascii="Lucida Sans Unicode" w:hAnsi="Lucida Sans Unicode" w:cs="Tahoma"/>
                                <w:i w:val="0"/>
                                <w:spacing w:val="20"/>
                                <w:sz w:val="12"/>
                              </w:rPr>
                              <w:t>would</w:t>
                            </w:r>
                            <w:r w:rsidR="007251EE" w:rsidRPr="00817E41">
                              <w:rPr>
                                <w:rFonts w:ascii="Lucida Sans Unicode" w:hAnsi="Lucida Sans Unicode" w:cs="Tahoma"/>
                                <w:i w:val="0"/>
                                <w:spacing w:val="20"/>
                                <w:sz w:val="12"/>
                              </w:rPr>
                              <w:t xml:space="preserve"> like to </w:t>
                            </w:r>
                            <w:r w:rsidRPr="00817E41">
                              <w:rPr>
                                <w:rFonts w:ascii="Lucida Sans Unicode" w:hAnsi="Lucida Sans Unicode" w:cs="Tahoma"/>
                                <w:i w:val="0"/>
                                <w:spacing w:val="20"/>
                                <w:sz w:val="12"/>
                              </w:rPr>
                              <w:t xml:space="preserve">take this opportunity to welcome the Players, Officials and supporters of </w:t>
                            </w:r>
                            <w:r w:rsidR="007251EE" w:rsidRPr="00817E41">
                              <w:rPr>
                                <w:rFonts w:ascii="Lucida Sans Unicode" w:hAnsi="Lucida Sans Unicode" w:cs="Tahoma"/>
                                <w:i w:val="0"/>
                                <w:spacing w:val="20"/>
                                <w:sz w:val="12"/>
                              </w:rPr>
                              <w:t>our old friends from the Southern Amateur League.</w:t>
                            </w:r>
                          </w:p>
                          <w:p w:rsidR="007251EE" w:rsidRPr="00817E41" w:rsidRDefault="007251EE" w:rsidP="002D063C">
                            <w:pPr>
                              <w:pStyle w:val="BodyText1"/>
                              <w:rPr>
                                <w:rFonts w:ascii="Lucida Sans Unicode" w:hAnsi="Lucida Sans Unicode" w:cs="Tahoma"/>
                                <w:i w:val="0"/>
                                <w:spacing w:val="20"/>
                                <w:sz w:val="12"/>
                              </w:rPr>
                            </w:pPr>
                            <w:r w:rsidRPr="00817E41">
                              <w:rPr>
                                <w:rFonts w:ascii="Lucida Sans Unicode" w:hAnsi="Lucida Sans Unicode" w:cs="Tahoma"/>
                                <w:i w:val="0"/>
                                <w:spacing w:val="20"/>
                                <w:sz w:val="12"/>
                              </w:rPr>
                              <w:t xml:space="preserve">We kick off campaign in the Argonaut Trophy on the back of an encouraging start in the FA Inter League Cup against Anglian Combination with a good 5 – 0 in the first round. </w:t>
                            </w:r>
                          </w:p>
                          <w:p w:rsidR="007251EE" w:rsidRPr="00817E41" w:rsidRDefault="007251EE" w:rsidP="002D063C">
                            <w:pPr>
                              <w:pStyle w:val="BodyText1"/>
                              <w:rPr>
                                <w:rFonts w:ascii="Lucida Sans Unicode" w:hAnsi="Lucida Sans Unicode" w:cs="Tahoma"/>
                                <w:i w:val="0"/>
                                <w:spacing w:val="20"/>
                                <w:sz w:val="12"/>
                              </w:rPr>
                            </w:pPr>
                            <w:r w:rsidRPr="00817E41">
                              <w:rPr>
                                <w:rFonts w:ascii="Lucida Sans Unicode" w:hAnsi="Lucida Sans Unicode" w:cs="Tahoma"/>
                                <w:i w:val="0"/>
                                <w:spacing w:val="20"/>
                                <w:sz w:val="12"/>
                              </w:rPr>
                              <w:t>Despite the good start, I would be the first to acknowledge we were fortunate in that game, Our man of the match was Henry Warne making his debut in goal, whic</w:t>
                            </w:r>
                            <w:r w:rsidR="00817E41" w:rsidRPr="00817E41">
                              <w:rPr>
                                <w:rFonts w:ascii="Lucida Sans Unicode" w:hAnsi="Lucida Sans Unicode" w:cs="Tahoma"/>
                                <w:i w:val="0"/>
                                <w:spacing w:val="20"/>
                                <w:sz w:val="12"/>
                              </w:rPr>
                              <w:t>h gives plenty to think about going into this game and indeed for the next round against Bedford, who coincidentally beat the SAL 6-4 in the previous round.</w:t>
                            </w:r>
                          </w:p>
                          <w:p w:rsidR="007251EE" w:rsidRPr="00817E41" w:rsidRDefault="007251EE" w:rsidP="002D063C">
                            <w:pPr>
                              <w:pStyle w:val="BodyText1"/>
                              <w:rPr>
                                <w:rFonts w:ascii="Lucida Sans Unicode" w:hAnsi="Lucida Sans Unicode" w:cs="Tahoma"/>
                                <w:i w:val="0"/>
                                <w:spacing w:val="20"/>
                                <w:sz w:val="12"/>
                              </w:rPr>
                            </w:pPr>
                            <w:r w:rsidRPr="00817E41">
                              <w:rPr>
                                <w:rFonts w:ascii="Lucida Sans Unicode" w:hAnsi="Lucida Sans Unicode" w:cs="Tahoma"/>
                                <w:i w:val="0"/>
                                <w:spacing w:val="20"/>
                                <w:sz w:val="12"/>
                              </w:rPr>
                              <w:t xml:space="preserve">Since that game, SAL Manager and AFA Manager saw it fit to award call ups to the County side for </w:t>
                            </w:r>
                            <w:r w:rsidR="00E70940">
                              <w:rPr>
                                <w:rFonts w:ascii="Lucida Sans Unicode" w:hAnsi="Lucida Sans Unicode" w:cs="Tahoma"/>
                                <w:i w:val="0"/>
                                <w:spacing w:val="20"/>
                                <w:sz w:val="12"/>
                              </w:rPr>
                              <w:t>Henry, Aidan Chapman, Charlie Cain</w:t>
                            </w:r>
                            <w:r w:rsidRPr="00817E41">
                              <w:rPr>
                                <w:rFonts w:ascii="Lucida Sans Unicode" w:hAnsi="Lucida Sans Unicode" w:cs="Tahoma"/>
                                <w:i w:val="0"/>
                                <w:spacing w:val="20"/>
                                <w:sz w:val="12"/>
                              </w:rPr>
                              <w:t>, Timi Dorgu, Chris Heritage and Charles Gerson.</w:t>
                            </w:r>
                          </w:p>
                          <w:p w:rsidR="005F15BB" w:rsidRPr="00817E41" w:rsidRDefault="005F15BB" w:rsidP="002D063C">
                            <w:pPr>
                              <w:pStyle w:val="BodyText1"/>
                              <w:rPr>
                                <w:rFonts w:ascii="Lucida Sans Unicode" w:hAnsi="Lucida Sans Unicode" w:cs="Tahoma"/>
                                <w:i w:val="0"/>
                                <w:spacing w:val="20"/>
                                <w:sz w:val="12"/>
                              </w:rPr>
                            </w:pPr>
                            <w:r w:rsidRPr="00817E41">
                              <w:rPr>
                                <w:rFonts w:ascii="Lucida Sans Unicode" w:hAnsi="Lucida Sans Unicode" w:cs="Tahoma"/>
                                <w:i w:val="0"/>
                                <w:spacing w:val="20"/>
                                <w:sz w:val="12"/>
                              </w:rPr>
                              <w:t xml:space="preserve">Enjoy the game and </w:t>
                            </w:r>
                            <w:r w:rsidR="00817E41" w:rsidRPr="00817E41">
                              <w:rPr>
                                <w:rFonts w:ascii="Lucida Sans Unicode" w:hAnsi="Lucida Sans Unicode" w:cs="Tahoma"/>
                                <w:i w:val="0"/>
                                <w:spacing w:val="20"/>
                                <w:sz w:val="12"/>
                              </w:rPr>
                              <w:t>let’s</w:t>
                            </w:r>
                            <w:r w:rsidRPr="00817E41">
                              <w:rPr>
                                <w:rFonts w:ascii="Lucida Sans Unicode" w:hAnsi="Lucida Sans Unicode" w:cs="Tahoma"/>
                                <w:i w:val="0"/>
                                <w:spacing w:val="20"/>
                                <w:sz w:val="12"/>
                              </w:rPr>
                              <w:t xml:space="preserve"> hope both teams put on a display worthy of the competition </w:t>
                            </w:r>
                          </w:p>
                          <w:p w:rsidR="005F15BB" w:rsidRPr="00817E41" w:rsidRDefault="005F15BB" w:rsidP="002D063C">
                            <w:pPr>
                              <w:pStyle w:val="BodyText1"/>
                              <w:rPr>
                                <w:rFonts w:ascii="Lucida Sans Unicode" w:hAnsi="Lucida Sans Unicode" w:cs="Tahoma"/>
                                <w:i w:val="0"/>
                                <w:spacing w:val="20"/>
                                <w:sz w:val="12"/>
                              </w:rPr>
                            </w:pPr>
                            <w:r w:rsidRPr="00817E41">
                              <w:rPr>
                                <w:rFonts w:ascii="Lucida Sans Unicode" w:hAnsi="Lucida Sans Unicode" w:cs="Tahoma"/>
                                <w:i w:val="0"/>
                                <w:spacing w:val="20"/>
                                <w:sz w:val="12"/>
                              </w:rPr>
                              <w:t>David Cross</w:t>
                            </w:r>
                          </w:p>
                          <w:p w:rsidR="005F15BB" w:rsidRPr="005F15BB" w:rsidRDefault="005F15BB" w:rsidP="002D063C">
                            <w:pPr>
                              <w:pStyle w:val="BodyText1"/>
                              <w:rPr>
                                <w:sz w:val="18"/>
                              </w:rPr>
                            </w:pPr>
                          </w:p>
                          <w:p w:rsidR="007251EE" w:rsidRPr="005F15BB" w:rsidRDefault="007251EE" w:rsidP="002D063C">
                            <w:pPr>
                              <w:pStyle w:val="BodyText1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4" type="#_x0000_t202" style="position:absolute;margin-left:66.1pt;margin-top:240.4pt;width:274.8pt;height:328.4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qz6uwIAAMM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" filled="f" stroked="f">
                <v:textbox>
                  <w:txbxContent>
                    <w:p w:rsidR="005F15BB" w:rsidRPr="005F15BB" w:rsidRDefault="005F15BB" w:rsidP="002D063C">
                      <w:pPr>
                        <w:pStyle w:val="BodyText1"/>
                        <w:rPr>
                          <w:sz w:val="18"/>
                        </w:rPr>
                      </w:pPr>
                    </w:p>
                    <w:p w:rsidR="005F15BB" w:rsidRPr="005F15BB" w:rsidRDefault="005F15BB" w:rsidP="002D063C">
                      <w:pPr>
                        <w:pStyle w:val="BodyText1"/>
                        <w:rPr>
                          <w:sz w:val="18"/>
                        </w:rPr>
                      </w:pPr>
                    </w:p>
                    <w:p w:rsidR="00817E41" w:rsidRDefault="00817E41" w:rsidP="002D063C">
                      <w:pPr>
                        <w:pStyle w:val="BodyText1"/>
                        <w:rPr>
                          <w:rFonts w:ascii="Lucida Sans Unicode" w:hAnsi="Lucida Sans Unicode" w:cs="Tahoma"/>
                          <w:i w:val="0"/>
                          <w:spacing w:val="20"/>
                          <w:sz w:val="12"/>
                        </w:rPr>
                      </w:pPr>
                    </w:p>
                    <w:p w:rsidR="00AF6A3C" w:rsidRPr="00817E41" w:rsidRDefault="00747C9E" w:rsidP="002D063C">
                      <w:pPr>
                        <w:pStyle w:val="BodyText1"/>
                        <w:rPr>
                          <w:rFonts w:ascii="Lucida Sans Unicode" w:hAnsi="Lucida Sans Unicode" w:cs="Tahoma"/>
                          <w:i w:val="0"/>
                          <w:spacing w:val="20"/>
                          <w:sz w:val="12"/>
                        </w:rPr>
                      </w:pPr>
                      <w:r w:rsidRPr="00817E41">
                        <w:rPr>
                          <w:rFonts w:ascii="Lucida Sans Unicode" w:hAnsi="Lucida Sans Unicode" w:cs="Tahoma"/>
                          <w:i w:val="0"/>
                          <w:spacing w:val="20"/>
                          <w:sz w:val="12"/>
                        </w:rPr>
                        <w:t xml:space="preserve">On behalf of the Amateur Football Combination I </w:t>
                      </w:r>
                      <w:r w:rsidR="005F15BB" w:rsidRPr="00817E41">
                        <w:rPr>
                          <w:rFonts w:ascii="Lucida Sans Unicode" w:hAnsi="Lucida Sans Unicode" w:cs="Tahoma"/>
                          <w:i w:val="0"/>
                          <w:spacing w:val="20"/>
                          <w:sz w:val="12"/>
                        </w:rPr>
                        <w:t>would</w:t>
                      </w:r>
                      <w:r w:rsidR="007251EE" w:rsidRPr="00817E41">
                        <w:rPr>
                          <w:rFonts w:ascii="Lucida Sans Unicode" w:hAnsi="Lucida Sans Unicode" w:cs="Tahoma"/>
                          <w:i w:val="0"/>
                          <w:spacing w:val="20"/>
                          <w:sz w:val="12"/>
                        </w:rPr>
                        <w:t xml:space="preserve"> like to </w:t>
                      </w:r>
                      <w:r w:rsidRPr="00817E41">
                        <w:rPr>
                          <w:rFonts w:ascii="Lucida Sans Unicode" w:hAnsi="Lucida Sans Unicode" w:cs="Tahoma"/>
                          <w:i w:val="0"/>
                          <w:spacing w:val="20"/>
                          <w:sz w:val="12"/>
                        </w:rPr>
                        <w:t xml:space="preserve">take this opportunity to welcome the Players, Officials and supporters of </w:t>
                      </w:r>
                      <w:r w:rsidR="007251EE" w:rsidRPr="00817E41">
                        <w:rPr>
                          <w:rFonts w:ascii="Lucida Sans Unicode" w:hAnsi="Lucida Sans Unicode" w:cs="Tahoma"/>
                          <w:i w:val="0"/>
                          <w:spacing w:val="20"/>
                          <w:sz w:val="12"/>
                        </w:rPr>
                        <w:t>our old friends from the Southern Amateur League.</w:t>
                      </w:r>
                    </w:p>
                    <w:p w:rsidR="007251EE" w:rsidRPr="00817E41" w:rsidRDefault="007251EE" w:rsidP="002D063C">
                      <w:pPr>
                        <w:pStyle w:val="BodyText1"/>
                        <w:rPr>
                          <w:rFonts w:ascii="Lucida Sans Unicode" w:hAnsi="Lucida Sans Unicode" w:cs="Tahoma"/>
                          <w:i w:val="0"/>
                          <w:spacing w:val="20"/>
                          <w:sz w:val="12"/>
                        </w:rPr>
                      </w:pPr>
                      <w:r w:rsidRPr="00817E41">
                        <w:rPr>
                          <w:rFonts w:ascii="Lucida Sans Unicode" w:hAnsi="Lucida Sans Unicode" w:cs="Tahoma"/>
                          <w:i w:val="0"/>
                          <w:spacing w:val="20"/>
                          <w:sz w:val="12"/>
                        </w:rPr>
                        <w:t xml:space="preserve">We kick off campaign in the Argonaut Trophy on the back of an encouraging start in the FA Inter League Cup against Anglian Combination with a good 5 – 0 in the first round. </w:t>
                      </w:r>
                    </w:p>
                    <w:p w:rsidR="007251EE" w:rsidRPr="00817E41" w:rsidRDefault="007251EE" w:rsidP="002D063C">
                      <w:pPr>
                        <w:pStyle w:val="BodyText1"/>
                        <w:rPr>
                          <w:rFonts w:ascii="Lucida Sans Unicode" w:hAnsi="Lucida Sans Unicode" w:cs="Tahoma"/>
                          <w:i w:val="0"/>
                          <w:spacing w:val="20"/>
                          <w:sz w:val="12"/>
                        </w:rPr>
                      </w:pPr>
                      <w:r w:rsidRPr="00817E41">
                        <w:rPr>
                          <w:rFonts w:ascii="Lucida Sans Unicode" w:hAnsi="Lucida Sans Unicode" w:cs="Tahoma"/>
                          <w:i w:val="0"/>
                          <w:spacing w:val="20"/>
                          <w:sz w:val="12"/>
                        </w:rPr>
                        <w:t>Despite the good start, I would be the first to acknowledge we were fortunate in that game, Our man of the match was Henry Warne making his debut in goal, whic</w:t>
                      </w:r>
                      <w:r w:rsidR="00817E41" w:rsidRPr="00817E41">
                        <w:rPr>
                          <w:rFonts w:ascii="Lucida Sans Unicode" w:hAnsi="Lucida Sans Unicode" w:cs="Tahoma"/>
                          <w:i w:val="0"/>
                          <w:spacing w:val="20"/>
                          <w:sz w:val="12"/>
                        </w:rPr>
                        <w:t>h gives plenty to think about going into this game and indeed for the next round against Bedford, who coincidentally beat the SAL 6-4 in the previous round.</w:t>
                      </w:r>
                    </w:p>
                    <w:p w:rsidR="007251EE" w:rsidRPr="00817E41" w:rsidRDefault="007251EE" w:rsidP="002D063C">
                      <w:pPr>
                        <w:pStyle w:val="BodyText1"/>
                        <w:rPr>
                          <w:rFonts w:ascii="Lucida Sans Unicode" w:hAnsi="Lucida Sans Unicode" w:cs="Tahoma"/>
                          <w:i w:val="0"/>
                          <w:spacing w:val="20"/>
                          <w:sz w:val="12"/>
                        </w:rPr>
                      </w:pPr>
                      <w:r w:rsidRPr="00817E41">
                        <w:rPr>
                          <w:rFonts w:ascii="Lucida Sans Unicode" w:hAnsi="Lucida Sans Unicode" w:cs="Tahoma"/>
                          <w:i w:val="0"/>
                          <w:spacing w:val="20"/>
                          <w:sz w:val="12"/>
                        </w:rPr>
                        <w:t xml:space="preserve">Since that game, SAL Manager and AFA Manager saw it fit to award call ups to the County side for </w:t>
                      </w:r>
                      <w:r w:rsidR="00E70940">
                        <w:rPr>
                          <w:rFonts w:ascii="Lucida Sans Unicode" w:hAnsi="Lucida Sans Unicode" w:cs="Tahoma"/>
                          <w:i w:val="0"/>
                          <w:spacing w:val="20"/>
                          <w:sz w:val="12"/>
                        </w:rPr>
                        <w:t>Henry, Aidan Chapman, Charlie Cain</w:t>
                      </w:r>
                      <w:r w:rsidRPr="00817E41">
                        <w:rPr>
                          <w:rFonts w:ascii="Lucida Sans Unicode" w:hAnsi="Lucida Sans Unicode" w:cs="Tahoma"/>
                          <w:i w:val="0"/>
                          <w:spacing w:val="20"/>
                          <w:sz w:val="12"/>
                        </w:rPr>
                        <w:t>, Timi Dorgu, Chris Heritage and Charles Gerson.</w:t>
                      </w:r>
                    </w:p>
                    <w:p w:rsidR="005F15BB" w:rsidRPr="00817E41" w:rsidRDefault="005F15BB" w:rsidP="002D063C">
                      <w:pPr>
                        <w:pStyle w:val="BodyText1"/>
                        <w:rPr>
                          <w:rFonts w:ascii="Lucida Sans Unicode" w:hAnsi="Lucida Sans Unicode" w:cs="Tahoma"/>
                          <w:i w:val="0"/>
                          <w:spacing w:val="20"/>
                          <w:sz w:val="12"/>
                        </w:rPr>
                      </w:pPr>
                      <w:r w:rsidRPr="00817E41">
                        <w:rPr>
                          <w:rFonts w:ascii="Lucida Sans Unicode" w:hAnsi="Lucida Sans Unicode" w:cs="Tahoma"/>
                          <w:i w:val="0"/>
                          <w:spacing w:val="20"/>
                          <w:sz w:val="12"/>
                        </w:rPr>
                        <w:t xml:space="preserve">Enjoy the game and </w:t>
                      </w:r>
                      <w:r w:rsidR="00817E41" w:rsidRPr="00817E41">
                        <w:rPr>
                          <w:rFonts w:ascii="Lucida Sans Unicode" w:hAnsi="Lucida Sans Unicode" w:cs="Tahoma"/>
                          <w:i w:val="0"/>
                          <w:spacing w:val="20"/>
                          <w:sz w:val="12"/>
                        </w:rPr>
                        <w:t>let’s</w:t>
                      </w:r>
                      <w:r w:rsidRPr="00817E41">
                        <w:rPr>
                          <w:rFonts w:ascii="Lucida Sans Unicode" w:hAnsi="Lucida Sans Unicode" w:cs="Tahoma"/>
                          <w:i w:val="0"/>
                          <w:spacing w:val="20"/>
                          <w:sz w:val="12"/>
                        </w:rPr>
                        <w:t xml:space="preserve"> hope both teams put on a display worthy of the competition </w:t>
                      </w:r>
                    </w:p>
                    <w:p w:rsidR="005F15BB" w:rsidRPr="00817E41" w:rsidRDefault="005F15BB" w:rsidP="002D063C">
                      <w:pPr>
                        <w:pStyle w:val="BodyText1"/>
                        <w:rPr>
                          <w:rFonts w:ascii="Lucida Sans Unicode" w:hAnsi="Lucida Sans Unicode" w:cs="Tahoma"/>
                          <w:i w:val="0"/>
                          <w:spacing w:val="20"/>
                          <w:sz w:val="12"/>
                        </w:rPr>
                      </w:pPr>
                      <w:r w:rsidRPr="00817E41">
                        <w:rPr>
                          <w:rFonts w:ascii="Lucida Sans Unicode" w:hAnsi="Lucida Sans Unicode" w:cs="Tahoma"/>
                          <w:i w:val="0"/>
                          <w:spacing w:val="20"/>
                          <w:sz w:val="12"/>
                        </w:rPr>
                        <w:t>David Cross</w:t>
                      </w:r>
                    </w:p>
                    <w:p w:rsidR="005F15BB" w:rsidRPr="005F15BB" w:rsidRDefault="005F15BB" w:rsidP="002D063C">
                      <w:pPr>
                        <w:pStyle w:val="BodyText1"/>
                        <w:rPr>
                          <w:sz w:val="18"/>
                        </w:rPr>
                      </w:pPr>
                    </w:p>
                    <w:p w:rsidR="007251EE" w:rsidRPr="005F15BB" w:rsidRDefault="007251EE" w:rsidP="002D063C">
                      <w:pPr>
                        <w:pStyle w:val="BodyText1"/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>
                <wp:simplePos x="0" y="0"/>
                <wp:positionH relativeFrom="page">
                  <wp:posOffset>5715000</wp:posOffset>
                </wp:positionH>
                <wp:positionV relativeFrom="page">
                  <wp:posOffset>685800</wp:posOffset>
                </wp:positionV>
                <wp:extent cx="3657600" cy="457200"/>
                <wp:effectExtent l="0" t="0" r="0" b="0"/>
                <wp:wrapNone/>
                <wp:docPr id="1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57600" cy="4572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" o:spid="_x0000_s1026" style="position:absolute;margin-left:450pt;margin-top:54pt;width:4in;height:36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" fillcolor="navy" stroked="f" strokeweight="0" insetpen="t">
                <v:shadow color="#ccc"/>
                <o:lock v:ext="edit" shapetype="t"/>
                <v:textbox inset="2.88pt,2.88pt,2.88pt,2.88pt"/>
                <w10:wrap anchorx="page" anchory="page"/>
              </v:round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page">
                  <wp:posOffset>6164580</wp:posOffset>
                </wp:positionH>
                <wp:positionV relativeFrom="page">
                  <wp:posOffset>800100</wp:posOffset>
                </wp:positionV>
                <wp:extent cx="2857500" cy="342900"/>
                <wp:effectExtent l="1905" t="0" r="0" b="0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A3C" w:rsidRPr="00903F40" w:rsidRDefault="00A108E0" w:rsidP="00104976">
                            <w:pPr>
                              <w:pStyle w:val="Heading2"/>
                              <w:ind w:left="0"/>
                            </w:pPr>
                            <w:r>
                              <w:t>The Teams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margin-left:485.4pt;margin-top:63pt;width:225pt;height:27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RXBtw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" filled="f" stroked="f">
                <v:textbox>
                  <w:txbxContent>
                    <w:p w:rsidR="00AF6A3C" w:rsidRPr="00903F40" w:rsidRDefault="00A108E0" w:rsidP="00104976">
                      <w:pPr>
                        <w:pStyle w:val="Heading2"/>
                        <w:ind w:left="0"/>
                      </w:pPr>
                      <w:r>
                        <w:t>The Teams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ge">
                  <wp:posOffset>1372235</wp:posOffset>
                </wp:positionV>
                <wp:extent cx="3657600" cy="5715000"/>
                <wp:effectExtent l="19050" t="19685" r="19050" b="27940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5715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F6A3C" w:rsidRDefault="00AF6A3C" w:rsidP="00104976"/>
                          <w:p w:rsidR="005F15BB" w:rsidRDefault="005F15BB" w:rsidP="00104976"/>
                          <w:p w:rsidR="005F15BB" w:rsidRDefault="005F15BB" w:rsidP="00104976"/>
                          <w:p w:rsidR="005F15BB" w:rsidRDefault="005F15BB" w:rsidP="00104976"/>
                          <w:p w:rsidR="005F15BB" w:rsidRDefault="005F15BB" w:rsidP="00104976"/>
                          <w:p w:rsidR="005F15BB" w:rsidRDefault="005F15BB" w:rsidP="00104976"/>
                          <w:p w:rsidR="005F15BB" w:rsidRDefault="005F15BB" w:rsidP="00104976"/>
                          <w:p w:rsidR="005F15BB" w:rsidRDefault="005F15BB" w:rsidP="00104976"/>
                          <w:p w:rsidR="005F15BB" w:rsidRPr="00104976" w:rsidRDefault="005F15BB" w:rsidP="001049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6" type="#_x0000_t202" style="position:absolute;margin-left:63pt;margin-top:108.05pt;width:4in;height:450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" filled="f" strokecolor="silver" strokeweight="3pt">
                <v:textbox>
                  <w:txbxContent>
                    <w:p w:rsidR="00AF6A3C" w:rsidRDefault="00AF6A3C" w:rsidP="00104976"/>
                    <w:p w:rsidR="005F15BB" w:rsidRDefault="005F15BB" w:rsidP="00104976"/>
                    <w:p w:rsidR="005F15BB" w:rsidRDefault="005F15BB" w:rsidP="00104976"/>
                    <w:p w:rsidR="005F15BB" w:rsidRDefault="005F15BB" w:rsidP="00104976"/>
                    <w:p w:rsidR="005F15BB" w:rsidRDefault="005F15BB" w:rsidP="00104976"/>
                    <w:p w:rsidR="005F15BB" w:rsidRDefault="005F15BB" w:rsidP="00104976"/>
                    <w:p w:rsidR="005F15BB" w:rsidRDefault="005F15BB" w:rsidP="00104976"/>
                    <w:p w:rsidR="005F15BB" w:rsidRDefault="005F15BB" w:rsidP="00104976"/>
                    <w:p w:rsidR="005F15BB" w:rsidRPr="00104976" w:rsidRDefault="005F15BB" w:rsidP="00104976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1150620</wp:posOffset>
                </wp:positionH>
                <wp:positionV relativeFrom="page">
                  <wp:posOffset>800100</wp:posOffset>
                </wp:positionV>
                <wp:extent cx="2857500" cy="342900"/>
                <wp:effectExtent l="0" t="0" r="1905" b="0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A3C" w:rsidRPr="00903F40" w:rsidRDefault="00747C9E" w:rsidP="00A108E0">
                            <w:pPr>
                              <w:pStyle w:val="Heading2"/>
                              <w:ind w:left="0"/>
                            </w:pPr>
                            <w:r>
                              <w:t>Off The Cross Bar!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7" type="#_x0000_t202" style="position:absolute;margin-left:90.6pt;margin-top:63pt;width:225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" filled="f" stroked="f">
                <v:textbox>
                  <w:txbxContent>
                    <w:p w:rsidR="00AF6A3C" w:rsidRPr="00903F40" w:rsidRDefault="00747C9E" w:rsidP="00A108E0">
                      <w:pPr>
                        <w:pStyle w:val="Heading2"/>
                        <w:ind w:left="0"/>
                      </w:pPr>
                      <w:r>
                        <w:t>Off The Cross Bar!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>
                <wp:simplePos x="0" y="0"/>
                <wp:positionH relativeFrom="page">
                  <wp:posOffset>807720</wp:posOffset>
                </wp:positionH>
                <wp:positionV relativeFrom="page">
                  <wp:posOffset>685800</wp:posOffset>
                </wp:positionV>
                <wp:extent cx="3657600" cy="457200"/>
                <wp:effectExtent l="7620" t="0" r="1905" b="0"/>
                <wp:wrapNone/>
                <wp:docPr id="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57600" cy="4572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26" style="position:absolute;margin-left:63.6pt;margin-top:54pt;width:4in;height:36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" fillcolor="navy" stroked="f" strokeweight="0" insetpen="t">
                <v:shadow color="#ccc"/>
                <o:lock v:ext="edit" shapetype="t"/>
                <v:textbox inset="2.88pt,2.88pt,2.88pt,2.88pt"/>
                <w10:wrap anchorx="page" anchory="page"/>
              </v:round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1150620</wp:posOffset>
                </wp:positionH>
                <wp:positionV relativeFrom="page">
                  <wp:posOffset>2857500</wp:posOffset>
                </wp:positionV>
                <wp:extent cx="2971800" cy="0"/>
                <wp:effectExtent l="7620" t="9525" r="11430" b="9525"/>
                <wp:wrapNone/>
                <wp:docPr id="6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0.6pt,225pt" to="324.6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" strokecolor="silver">
                <w10:wrap anchorx="page" anchory="page"/>
              </v:line>
            </w:pict>
          </mc:Fallback>
        </mc:AlternateContent>
      </w:r>
    </w:p>
    <w:sectPr w:rsidR="00581173" w:rsidSect="00BF01BD">
      <w:pgSz w:w="15840" w:h="12240" w:orient="landscape"/>
      <w:pgMar w:top="1620" w:right="1440" w:bottom="720" w:left="16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AD0BCA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B1B26EF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0D7A55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ECDC49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7CF0968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0AE6F7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188903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6881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6F22F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D140F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A744F16"/>
    <w:multiLevelType w:val="hybridMultilevel"/>
    <w:tmpl w:val="9692E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4EA"/>
    <w:rsid w:val="00040F5C"/>
    <w:rsid w:val="00042548"/>
    <w:rsid w:val="0007666E"/>
    <w:rsid w:val="00092DF7"/>
    <w:rsid w:val="000B50DD"/>
    <w:rsid w:val="000C32F8"/>
    <w:rsid w:val="00104976"/>
    <w:rsid w:val="00184F1C"/>
    <w:rsid w:val="00185D9B"/>
    <w:rsid w:val="001E3E44"/>
    <w:rsid w:val="002028E0"/>
    <w:rsid w:val="00255FAC"/>
    <w:rsid w:val="002A3BD2"/>
    <w:rsid w:val="002A6F46"/>
    <w:rsid w:val="002D063C"/>
    <w:rsid w:val="002D310A"/>
    <w:rsid w:val="00371560"/>
    <w:rsid w:val="003B5F24"/>
    <w:rsid w:val="003B71FA"/>
    <w:rsid w:val="003C600B"/>
    <w:rsid w:val="00432C50"/>
    <w:rsid w:val="0045601F"/>
    <w:rsid w:val="004A5380"/>
    <w:rsid w:val="0051408D"/>
    <w:rsid w:val="0056093C"/>
    <w:rsid w:val="00581173"/>
    <w:rsid w:val="00587AFD"/>
    <w:rsid w:val="00594DED"/>
    <w:rsid w:val="005C5356"/>
    <w:rsid w:val="005F15BB"/>
    <w:rsid w:val="00674AD9"/>
    <w:rsid w:val="006777B7"/>
    <w:rsid w:val="00681FEB"/>
    <w:rsid w:val="0068489F"/>
    <w:rsid w:val="006A02F2"/>
    <w:rsid w:val="006C2B01"/>
    <w:rsid w:val="00721B00"/>
    <w:rsid w:val="007251EE"/>
    <w:rsid w:val="00747C9E"/>
    <w:rsid w:val="00785F81"/>
    <w:rsid w:val="007B5B66"/>
    <w:rsid w:val="007C4F2B"/>
    <w:rsid w:val="00817E41"/>
    <w:rsid w:val="00823F1D"/>
    <w:rsid w:val="0084141F"/>
    <w:rsid w:val="00876D55"/>
    <w:rsid w:val="008B2D16"/>
    <w:rsid w:val="008B3C0F"/>
    <w:rsid w:val="008B7DE6"/>
    <w:rsid w:val="00903F40"/>
    <w:rsid w:val="00924A9C"/>
    <w:rsid w:val="00926D15"/>
    <w:rsid w:val="00972B2E"/>
    <w:rsid w:val="009A361F"/>
    <w:rsid w:val="009D57F4"/>
    <w:rsid w:val="009E551E"/>
    <w:rsid w:val="009F0DC8"/>
    <w:rsid w:val="00A108E0"/>
    <w:rsid w:val="00A83E6D"/>
    <w:rsid w:val="00AA365B"/>
    <w:rsid w:val="00AC64EA"/>
    <w:rsid w:val="00AF6A3C"/>
    <w:rsid w:val="00B23065"/>
    <w:rsid w:val="00B9703A"/>
    <w:rsid w:val="00BB0560"/>
    <w:rsid w:val="00BB3F04"/>
    <w:rsid w:val="00BE5735"/>
    <w:rsid w:val="00BF01BD"/>
    <w:rsid w:val="00C36719"/>
    <w:rsid w:val="00C4211D"/>
    <w:rsid w:val="00C54E65"/>
    <w:rsid w:val="00C75527"/>
    <w:rsid w:val="00CA6861"/>
    <w:rsid w:val="00CA6AC9"/>
    <w:rsid w:val="00CE29F4"/>
    <w:rsid w:val="00D16D73"/>
    <w:rsid w:val="00D34F06"/>
    <w:rsid w:val="00D37359"/>
    <w:rsid w:val="00D5343C"/>
    <w:rsid w:val="00DC4834"/>
    <w:rsid w:val="00DD168B"/>
    <w:rsid w:val="00DD66FA"/>
    <w:rsid w:val="00DF3630"/>
    <w:rsid w:val="00E12A2A"/>
    <w:rsid w:val="00E132E8"/>
    <w:rsid w:val="00E70940"/>
    <w:rsid w:val="00E73A5D"/>
    <w:rsid w:val="00E96CC6"/>
    <w:rsid w:val="00F25735"/>
    <w:rsid w:val="00F43A87"/>
    <w:rsid w:val="00FA4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4211D"/>
    <w:rPr>
      <w:sz w:val="24"/>
      <w:szCs w:val="24"/>
      <w:lang w:val="en-US" w:eastAsia="en-US"/>
    </w:rPr>
  </w:style>
  <w:style w:type="paragraph" w:styleId="Heading1">
    <w:name w:val="heading 1"/>
    <w:next w:val="Normal"/>
    <w:qFormat/>
    <w:rsid w:val="00104976"/>
    <w:pPr>
      <w:outlineLvl w:val="0"/>
    </w:pPr>
    <w:rPr>
      <w:rFonts w:ascii="Lucida Sans Unicode" w:hAnsi="Lucida Sans Unicode" w:cs="Tahoma"/>
      <w:color w:val="FFFFFF"/>
      <w:spacing w:val="20"/>
      <w:sz w:val="44"/>
      <w:szCs w:val="36"/>
      <w:lang w:eastAsia="en-US"/>
    </w:rPr>
  </w:style>
  <w:style w:type="paragraph" w:styleId="Heading2">
    <w:name w:val="heading 2"/>
    <w:next w:val="Normal"/>
    <w:qFormat/>
    <w:rsid w:val="00104976"/>
    <w:pPr>
      <w:ind w:left="1440"/>
      <w:jc w:val="center"/>
      <w:outlineLvl w:val="1"/>
    </w:pPr>
    <w:rPr>
      <w:rFonts w:ascii="Lucida Sans Unicode" w:hAnsi="Lucida Sans Unicode" w:cs="Tahoma"/>
      <w:b/>
      <w:color w:val="FFFFFF"/>
      <w:spacing w:val="60"/>
      <w:sz w:val="24"/>
      <w:szCs w:val="24"/>
      <w:lang w:val="en-US" w:eastAsia="en-US"/>
    </w:rPr>
  </w:style>
  <w:style w:type="paragraph" w:styleId="Heading3">
    <w:name w:val="heading 3"/>
    <w:next w:val="Normal"/>
    <w:qFormat/>
    <w:rsid w:val="00104976"/>
    <w:pPr>
      <w:spacing w:before="360" w:after="120"/>
      <w:ind w:left="720"/>
      <w:outlineLvl w:val="2"/>
    </w:pPr>
    <w:rPr>
      <w:rFonts w:ascii="Lucida Sans Unicode" w:hAnsi="Lucida Sans Unicode" w:cs="Tahoma"/>
      <w:color w:val="000084"/>
      <w:spacing w:val="20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AC64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C64EA"/>
    <w:rPr>
      <w:rFonts w:ascii="Tahoma" w:hAnsi="Tahoma" w:cs="Tahoma"/>
      <w:sz w:val="16"/>
      <w:szCs w:val="16"/>
      <w:lang w:val="en-US" w:eastAsia="en-US"/>
    </w:rPr>
  </w:style>
  <w:style w:type="paragraph" w:customStyle="1" w:styleId="list1">
    <w:name w:val="list1"/>
    <w:basedOn w:val="Normal"/>
    <w:rsid w:val="002D063C"/>
    <w:pPr>
      <w:ind w:left="1440"/>
    </w:pPr>
    <w:rPr>
      <w:rFonts w:ascii="Tahoma" w:hAnsi="Tahoma" w:cs="Arial"/>
      <w:spacing w:val="10"/>
      <w:sz w:val="20"/>
      <w:szCs w:val="20"/>
    </w:rPr>
  </w:style>
  <w:style w:type="paragraph" w:customStyle="1" w:styleId="list2">
    <w:name w:val="list2"/>
    <w:rsid w:val="002A3BD2"/>
    <w:pPr>
      <w:tabs>
        <w:tab w:val="left" w:pos="2160"/>
      </w:tabs>
      <w:spacing w:line="360" w:lineRule="auto"/>
      <w:ind w:firstLine="720"/>
    </w:pPr>
    <w:rPr>
      <w:rFonts w:ascii="Tahoma" w:hAnsi="Tahoma" w:cs="Arial"/>
      <w:spacing w:val="10"/>
      <w:lang w:val="en-US" w:eastAsia="en-US"/>
    </w:rPr>
  </w:style>
  <w:style w:type="paragraph" w:customStyle="1" w:styleId="BodyText1">
    <w:name w:val="Body Text 1"/>
    <w:basedOn w:val="Normal"/>
    <w:rsid w:val="002D063C"/>
    <w:pPr>
      <w:spacing w:after="240"/>
    </w:pPr>
    <w:rPr>
      <w:rFonts w:ascii="Tahoma" w:hAnsi="Tahoma" w:cs="Arial"/>
      <w:i/>
      <w:color w:val="000084"/>
      <w:spacing w:val="10"/>
      <w:sz w:val="22"/>
      <w:szCs w:val="22"/>
    </w:rPr>
  </w:style>
  <w:style w:type="character" w:styleId="Strong">
    <w:name w:val="Strong"/>
    <w:basedOn w:val="DefaultParagraphFont"/>
    <w:uiPriority w:val="22"/>
    <w:qFormat/>
    <w:rsid w:val="005C5356"/>
    <w:rPr>
      <w:b/>
      <w:bCs/>
    </w:rPr>
  </w:style>
  <w:style w:type="paragraph" w:styleId="NoSpacing">
    <w:name w:val="No Spacing"/>
    <w:uiPriority w:val="1"/>
    <w:qFormat/>
    <w:rsid w:val="000C32F8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4211D"/>
    <w:rPr>
      <w:sz w:val="24"/>
      <w:szCs w:val="24"/>
      <w:lang w:val="en-US" w:eastAsia="en-US"/>
    </w:rPr>
  </w:style>
  <w:style w:type="paragraph" w:styleId="Heading1">
    <w:name w:val="heading 1"/>
    <w:next w:val="Normal"/>
    <w:qFormat/>
    <w:rsid w:val="00104976"/>
    <w:pPr>
      <w:outlineLvl w:val="0"/>
    </w:pPr>
    <w:rPr>
      <w:rFonts w:ascii="Lucida Sans Unicode" w:hAnsi="Lucida Sans Unicode" w:cs="Tahoma"/>
      <w:color w:val="FFFFFF"/>
      <w:spacing w:val="20"/>
      <w:sz w:val="44"/>
      <w:szCs w:val="36"/>
      <w:lang w:eastAsia="en-US"/>
    </w:rPr>
  </w:style>
  <w:style w:type="paragraph" w:styleId="Heading2">
    <w:name w:val="heading 2"/>
    <w:next w:val="Normal"/>
    <w:qFormat/>
    <w:rsid w:val="00104976"/>
    <w:pPr>
      <w:ind w:left="1440"/>
      <w:jc w:val="center"/>
      <w:outlineLvl w:val="1"/>
    </w:pPr>
    <w:rPr>
      <w:rFonts w:ascii="Lucida Sans Unicode" w:hAnsi="Lucida Sans Unicode" w:cs="Tahoma"/>
      <w:b/>
      <w:color w:val="FFFFFF"/>
      <w:spacing w:val="60"/>
      <w:sz w:val="24"/>
      <w:szCs w:val="24"/>
      <w:lang w:val="en-US" w:eastAsia="en-US"/>
    </w:rPr>
  </w:style>
  <w:style w:type="paragraph" w:styleId="Heading3">
    <w:name w:val="heading 3"/>
    <w:next w:val="Normal"/>
    <w:qFormat/>
    <w:rsid w:val="00104976"/>
    <w:pPr>
      <w:spacing w:before="360" w:after="120"/>
      <w:ind w:left="720"/>
      <w:outlineLvl w:val="2"/>
    </w:pPr>
    <w:rPr>
      <w:rFonts w:ascii="Lucida Sans Unicode" w:hAnsi="Lucida Sans Unicode" w:cs="Tahoma"/>
      <w:color w:val="000084"/>
      <w:spacing w:val="20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AC64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C64EA"/>
    <w:rPr>
      <w:rFonts w:ascii="Tahoma" w:hAnsi="Tahoma" w:cs="Tahoma"/>
      <w:sz w:val="16"/>
      <w:szCs w:val="16"/>
      <w:lang w:val="en-US" w:eastAsia="en-US"/>
    </w:rPr>
  </w:style>
  <w:style w:type="paragraph" w:customStyle="1" w:styleId="list1">
    <w:name w:val="list1"/>
    <w:basedOn w:val="Normal"/>
    <w:rsid w:val="002D063C"/>
    <w:pPr>
      <w:ind w:left="1440"/>
    </w:pPr>
    <w:rPr>
      <w:rFonts w:ascii="Tahoma" w:hAnsi="Tahoma" w:cs="Arial"/>
      <w:spacing w:val="10"/>
      <w:sz w:val="20"/>
      <w:szCs w:val="20"/>
    </w:rPr>
  </w:style>
  <w:style w:type="paragraph" w:customStyle="1" w:styleId="list2">
    <w:name w:val="list2"/>
    <w:rsid w:val="002A3BD2"/>
    <w:pPr>
      <w:tabs>
        <w:tab w:val="left" w:pos="2160"/>
      </w:tabs>
      <w:spacing w:line="360" w:lineRule="auto"/>
      <w:ind w:firstLine="720"/>
    </w:pPr>
    <w:rPr>
      <w:rFonts w:ascii="Tahoma" w:hAnsi="Tahoma" w:cs="Arial"/>
      <w:spacing w:val="10"/>
      <w:lang w:val="en-US" w:eastAsia="en-US"/>
    </w:rPr>
  </w:style>
  <w:style w:type="paragraph" w:customStyle="1" w:styleId="BodyText1">
    <w:name w:val="Body Text 1"/>
    <w:basedOn w:val="Normal"/>
    <w:rsid w:val="002D063C"/>
    <w:pPr>
      <w:spacing w:after="240"/>
    </w:pPr>
    <w:rPr>
      <w:rFonts w:ascii="Tahoma" w:hAnsi="Tahoma" w:cs="Arial"/>
      <w:i/>
      <w:color w:val="000084"/>
      <w:spacing w:val="10"/>
      <w:sz w:val="22"/>
      <w:szCs w:val="22"/>
    </w:rPr>
  </w:style>
  <w:style w:type="character" w:styleId="Strong">
    <w:name w:val="Strong"/>
    <w:basedOn w:val="DefaultParagraphFont"/>
    <w:uiPriority w:val="22"/>
    <w:qFormat/>
    <w:rsid w:val="005C5356"/>
    <w:rPr>
      <w:b/>
      <w:bCs/>
    </w:rPr>
  </w:style>
  <w:style w:type="paragraph" w:styleId="NoSpacing">
    <w:name w:val="No Spacing"/>
    <w:uiPriority w:val="1"/>
    <w:qFormat/>
    <w:rsid w:val="000C32F8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1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3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9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4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9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6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3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4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60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\AppData\Roaming\Microsoft\Templates\Event%20schedul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C6AFAE-D733-42E0-BAD2-2C3312C09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Event schedule</Template>
  <TotalTime>0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</dc:creator>
  <cp:lastModifiedBy>ian andrews</cp:lastModifiedBy>
  <cp:revision>2</cp:revision>
  <cp:lastPrinted>2017-11-14T09:32:00Z</cp:lastPrinted>
  <dcterms:created xsi:type="dcterms:W3CDTF">2017-11-14T15:59:00Z</dcterms:created>
  <dcterms:modified xsi:type="dcterms:W3CDTF">2017-11-14T15:59:00Z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TC060874321033</vt:lpwstr>
  </property>
</Properties>
</file>